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eau de disposition."/>
      </w:tblPr>
      <w:tblGrid>
        <w:gridCol w:w="8079"/>
      </w:tblGrid>
      <w:tr w:rsidR="00AF300E" w:rsidRPr="00256654" w14:paraId="4EA43632" w14:textId="77777777" w:rsidTr="00756E1A">
        <w:trPr>
          <w:cantSplit/>
          <w:trHeight w:val="5812"/>
          <w:jc w:val="center"/>
        </w:trPr>
        <w:tc>
          <w:tcPr>
            <w:tcW w:w="5000" w:type="pct"/>
            <w:vAlign w:val="center"/>
          </w:tcPr>
          <w:p w14:paraId="0A37B079" w14:textId="3AC9148C" w:rsidR="00AF300E" w:rsidRPr="00852C3B" w:rsidRDefault="00664E52" w:rsidP="00990E26">
            <w:pPr>
              <w:pStyle w:val="Titre"/>
              <w:spacing w:before="0" w:after="120" w:line="640" w:lineRule="atLeast"/>
              <w:ind w:left="142" w:right="276"/>
              <w:contextualSpacing w:val="0"/>
              <w:rPr>
                <w:sz w:val="104"/>
                <w:szCs w:val="104"/>
                <w:lang w:val="fr-FR"/>
              </w:rPr>
            </w:pPr>
            <w:bookmarkStart w:id="0" w:name="_Hlk204715093"/>
            <w:r w:rsidRPr="00852C3B">
              <w:rPr>
                <w:sz w:val="104"/>
                <w:szCs w:val="104"/>
                <w:lang w:val="fr-FR"/>
              </w:rPr>
              <w:t>Eco’broc</w:t>
            </w:r>
          </w:p>
          <w:p w14:paraId="343D9B5B" w14:textId="002E8922" w:rsidR="005E2EE3" w:rsidRDefault="007B33B2" w:rsidP="00ED6D1B">
            <w:pPr>
              <w:spacing w:before="0" w:line="700" w:lineRule="exact"/>
              <w:ind w:left="142" w:right="136"/>
              <w:jc w:val="center"/>
              <w:rPr>
                <w:color w:val="691971" w:themeColor="accent2"/>
                <w:sz w:val="56"/>
                <w:szCs w:val="56"/>
                <w:lang w:val="fr-FR"/>
              </w:rPr>
            </w:pPr>
            <w:r>
              <w:rPr>
                <w:color w:val="691971" w:themeColor="accent2"/>
                <w:sz w:val="64"/>
                <w:szCs w:val="64"/>
                <w:lang w:val="fr-FR"/>
              </w:rPr>
              <w:t>L</w:t>
            </w:r>
            <w:r w:rsidR="00897697" w:rsidRPr="00EA7201">
              <w:rPr>
                <w:color w:val="691971" w:themeColor="accent2"/>
                <w:sz w:val="64"/>
                <w:szCs w:val="64"/>
                <w:lang w:val="fr-FR"/>
              </w:rPr>
              <w:t xml:space="preserve">’Association Paroissiale </w:t>
            </w:r>
            <w:r w:rsidR="00897697" w:rsidRPr="00EA7201">
              <w:rPr>
                <w:color w:val="691971" w:themeColor="accent2"/>
                <w:sz w:val="64"/>
                <w:szCs w:val="64"/>
                <w:lang w:val="fr-FR"/>
              </w:rPr>
              <w:br/>
              <w:t xml:space="preserve">du Val </w:t>
            </w:r>
            <w:r w:rsidR="00256654">
              <w:rPr>
                <w:color w:val="691971" w:themeColor="accent2"/>
                <w:sz w:val="64"/>
                <w:szCs w:val="64"/>
                <w:lang w:val="fr-FR"/>
              </w:rPr>
              <w:t>d</w:t>
            </w:r>
            <w:r w:rsidR="00897697" w:rsidRPr="00EA7201">
              <w:rPr>
                <w:color w:val="691971" w:themeColor="accent2"/>
                <w:sz w:val="64"/>
                <w:szCs w:val="64"/>
                <w:lang w:val="fr-FR"/>
              </w:rPr>
              <w:t>’Yerres</w:t>
            </w:r>
            <w:r w:rsidR="00897697" w:rsidRPr="00EA7201">
              <w:rPr>
                <w:color w:val="691971" w:themeColor="accent2"/>
                <w:sz w:val="72"/>
                <w:szCs w:val="72"/>
                <w:lang w:val="fr-FR"/>
              </w:rPr>
              <w:t xml:space="preserve"> </w:t>
            </w:r>
            <w:r w:rsidR="00BB273B">
              <w:rPr>
                <w:color w:val="691971" w:themeColor="accent2"/>
                <w:sz w:val="72"/>
                <w:szCs w:val="72"/>
                <w:lang w:val="fr-FR"/>
              </w:rPr>
              <w:br/>
            </w:r>
            <w:r w:rsidR="00897697" w:rsidRPr="00EA7201">
              <w:rPr>
                <w:color w:val="691971" w:themeColor="accent2"/>
                <w:sz w:val="56"/>
                <w:szCs w:val="56"/>
                <w:lang w:val="fr-FR"/>
              </w:rPr>
              <w:t xml:space="preserve">propose </w:t>
            </w:r>
            <w:r w:rsidR="00EA7201" w:rsidRPr="00EA7201">
              <w:rPr>
                <w:color w:val="691971" w:themeColor="accent2"/>
                <w:sz w:val="56"/>
                <w:szCs w:val="56"/>
                <w:lang w:val="fr-FR"/>
              </w:rPr>
              <w:t xml:space="preserve">un </w:t>
            </w:r>
          </w:p>
          <w:p w14:paraId="668D0D43" w14:textId="50E0D50B" w:rsidR="00480580" w:rsidRDefault="00D73E6B" w:rsidP="00473686">
            <w:pPr>
              <w:spacing w:line="1200" w:lineRule="exact"/>
              <w:ind w:left="142" w:right="136"/>
              <w:jc w:val="center"/>
              <w:rPr>
                <w:b/>
                <w:bCs/>
                <w:color w:val="691971" w:themeColor="accent2"/>
                <w:sz w:val="120"/>
                <w:szCs w:val="120"/>
                <w:lang w:val="fr-FR"/>
              </w:rPr>
            </w:pPr>
            <w:r w:rsidRPr="00C50700">
              <w:rPr>
                <w:b/>
                <w:bCs/>
                <w:color w:val="691971" w:themeColor="accent2"/>
                <w:sz w:val="120"/>
                <w:szCs w:val="120"/>
                <w:lang w:val="fr-FR"/>
              </w:rPr>
              <w:t>Vide-greniers</w:t>
            </w:r>
          </w:p>
          <w:p w14:paraId="721C7EB6" w14:textId="77777777" w:rsidR="004623E6" w:rsidRDefault="004623E6" w:rsidP="00473686">
            <w:pPr>
              <w:spacing w:line="1200" w:lineRule="exact"/>
              <w:ind w:left="142" w:right="136"/>
              <w:jc w:val="center"/>
              <w:rPr>
                <w:b/>
                <w:color w:val="691971" w:themeColor="accent2"/>
                <w:sz w:val="136"/>
                <w:szCs w:val="136"/>
                <w:lang w:val="fr-FR"/>
              </w:rPr>
            </w:pPr>
          </w:p>
          <w:p w14:paraId="1372BAEB" w14:textId="77777777" w:rsidR="004623E6" w:rsidRDefault="004623E6" w:rsidP="00473686">
            <w:pPr>
              <w:spacing w:line="1200" w:lineRule="exact"/>
              <w:ind w:left="142" w:right="136"/>
              <w:jc w:val="center"/>
              <w:rPr>
                <w:color w:val="691971" w:themeColor="accent2"/>
                <w:sz w:val="136"/>
                <w:szCs w:val="136"/>
                <w:lang w:val="fr-FR"/>
              </w:rPr>
            </w:pPr>
          </w:p>
          <w:p w14:paraId="7F111D76" w14:textId="7B796A9D" w:rsidR="00773EA3" w:rsidRPr="00F079D8" w:rsidRDefault="00F079D8" w:rsidP="008B64BD">
            <w:pPr>
              <w:spacing w:before="240"/>
              <w:ind w:left="142" w:right="136"/>
              <w:jc w:val="center"/>
              <w:rPr>
                <w:color w:val="691971" w:themeColor="accent2"/>
                <w:sz w:val="44"/>
                <w:szCs w:val="28"/>
                <w:lang w:val="fr-FR"/>
              </w:rPr>
            </w:pPr>
            <w:r w:rsidRPr="008F2CBF">
              <w:rPr>
                <w:color w:val="691971" w:themeColor="accent2"/>
                <w:sz w:val="48"/>
                <w:szCs w:val="32"/>
                <w:lang w:val="fr-FR"/>
              </w:rPr>
              <w:t>Donnez une seconde vie aux objets !</w:t>
            </w:r>
          </w:p>
        </w:tc>
      </w:tr>
      <w:tr w:rsidR="00EE51F6" w:rsidRPr="00664E52" w14:paraId="6AD89F7F" w14:textId="77777777" w:rsidTr="00BA46A0">
        <w:trPr>
          <w:cantSplit/>
          <w:jc w:val="center"/>
        </w:trPr>
        <w:tc>
          <w:tcPr>
            <w:tcW w:w="5000" w:type="pct"/>
            <w:vAlign w:val="center"/>
          </w:tcPr>
          <w:p w14:paraId="07580932" w14:textId="2F28EB5D" w:rsidR="000F3631" w:rsidRPr="002D371B" w:rsidRDefault="00664E52" w:rsidP="001722E9">
            <w:pPr>
              <w:pStyle w:val="Date"/>
              <w:spacing w:before="240" w:after="0"/>
              <w:ind w:left="142" w:right="136"/>
              <w:rPr>
                <w:caps w:val="0"/>
                <w:sz w:val="56"/>
                <w:szCs w:val="32"/>
                <w:lang w:val="fr-FR"/>
              </w:rPr>
            </w:pPr>
            <w:r w:rsidRPr="002D371B">
              <w:rPr>
                <w:sz w:val="56"/>
                <w:szCs w:val="56"/>
                <w:lang w:val="fr-FR"/>
              </w:rPr>
              <w:t>D</w:t>
            </w:r>
            <w:r w:rsidR="008E34B6" w:rsidRPr="002D371B">
              <w:rPr>
                <w:caps w:val="0"/>
                <w:sz w:val="56"/>
                <w:szCs w:val="56"/>
                <w:lang w:val="fr-FR"/>
              </w:rPr>
              <w:t>imanche</w:t>
            </w:r>
            <w:r w:rsidR="00862767">
              <w:rPr>
                <w:caps w:val="0"/>
                <w:sz w:val="56"/>
                <w:szCs w:val="56"/>
                <w:lang w:val="fr-FR"/>
              </w:rPr>
              <w:t xml:space="preserve"> </w:t>
            </w:r>
            <w:r w:rsidR="005F620D">
              <w:rPr>
                <w:caps w:val="0"/>
                <w:sz w:val="56"/>
                <w:szCs w:val="56"/>
                <w:lang w:val="fr-FR"/>
              </w:rPr>
              <w:t>31</w:t>
            </w:r>
            <w:r w:rsidR="00D73E6B">
              <w:rPr>
                <w:caps w:val="0"/>
                <w:sz w:val="56"/>
                <w:szCs w:val="56"/>
                <w:lang w:val="fr-FR"/>
              </w:rPr>
              <w:t>Aout 2025</w:t>
            </w:r>
            <w:r w:rsidR="00535C2D" w:rsidRPr="002D371B">
              <w:rPr>
                <w:caps w:val="0"/>
                <w:sz w:val="56"/>
                <w:szCs w:val="32"/>
                <w:lang w:val="fr-FR"/>
              </w:rPr>
              <w:br/>
            </w:r>
            <w:r w:rsidR="009259A0">
              <w:rPr>
                <w:caps w:val="0"/>
                <w:sz w:val="56"/>
                <w:szCs w:val="32"/>
                <w:lang w:val="fr-FR"/>
              </w:rPr>
              <w:t xml:space="preserve">de </w:t>
            </w:r>
            <w:r w:rsidR="00897697" w:rsidRPr="002D371B">
              <w:rPr>
                <w:caps w:val="0"/>
                <w:sz w:val="56"/>
                <w:szCs w:val="32"/>
                <w:lang w:val="fr-FR"/>
              </w:rPr>
              <w:t>8</w:t>
            </w:r>
            <w:r w:rsidR="00535C2D" w:rsidRPr="002D371B">
              <w:rPr>
                <w:caps w:val="0"/>
                <w:sz w:val="56"/>
                <w:szCs w:val="32"/>
                <w:lang w:val="fr-FR"/>
              </w:rPr>
              <w:t>h</w:t>
            </w:r>
            <w:r w:rsidR="00897697" w:rsidRPr="002D371B">
              <w:rPr>
                <w:caps w:val="0"/>
                <w:sz w:val="56"/>
                <w:szCs w:val="32"/>
                <w:lang w:val="fr-FR"/>
              </w:rPr>
              <w:t>30</w:t>
            </w:r>
            <w:r w:rsidR="00535C2D" w:rsidRPr="002D371B">
              <w:rPr>
                <w:caps w:val="0"/>
                <w:sz w:val="56"/>
                <w:szCs w:val="32"/>
                <w:lang w:val="fr-FR"/>
              </w:rPr>
              <w:t xml:space="preserve"> </w:t>
            </w:r>
            <w:r w:rsidR="009259A0">
              <w:rPr>
                <w:caps w:val="0"/>
                <w:sz w:val="56"/>
                <w:szCs w:val="32"/>
                <w:lang w:val="fr-FR"/>
              </w:rPr>
              <w:t>à</w:t>
            </w:r>
            <w:r w:rsidR="00535C2D" w:rsidRPr="002D371B">
              <w:rPr>
                <w:caps w:val="0"/>
                <w:sz w:val="56"/>
                <w:szCs w:val="32"/>
                <w:lang w:val="fr-FR"/>
              </w:rPr>
              <w:t xml:space="preserve"> 17h</w:t>
            </w:r>
          </w:p>
          <w:p w14:paraId="7646EAB4" w14:textId="727539C3" w:rsidR="00EE51F6" w:rsidRPr="002D371B" w:rsidRDefault="00D73E6B" w:rsidP="001722E9">
            <w:pPr>
              <w:pStyle w:val="Date"/>
              <w:spacing w:after="0"/>
              <w:ind w:left="142" w:right="136"/>
              <w:rPr>
                <w:sz w:val="56"/>
                <w:szCs w:val="32"/>
                <w:lang w:val="fr-FR"/>
              </w:rPr>
            </w:pPr>
            <w:r w:rsidRPr="002D371B">
              <w:rPr>
                <w:caps w:val="0"/>
                <w:sz w:val="56"/>
                <w:szCs w:val="32"/>
                <w:lang w:val="fr-FR"/>
              </w:rPr>
              <w:t>À</w:t>
            </w:r>
            <w:r w:rsidR="008E34B6" w:rsidRPr="002D371B">
              <w:rPr>
                <w:caps w:val="0"/>
                <w:sz w:val="56"/>
                <w:szCs w:val="32"/>
                <w:lang w:val="fr-FR"/>
              </w:rPr>
              <w:t xml:space="preserve"> côté de l</w:t>
            </w:r>
            <w:r w:rsidR="008E34B6" w:rsidRPr="002D371B">
              <w:rPr>
                <w:sz w:val="56"/>
                <w:szCs w:val="32"/>
                <w:lang w:val="fr-FR"/>
              </w:rPr>
              <w:t>’</w:t>
            </w:r>
            <w:r w:rsidR="008E34B6" w:rsidRPr="002D371B">
              <w:rPr>
                <w:caps w:val="0"/>
                <w:sz w:val="56"/>
                <w:szCs w:val="32"/>
                <w:lang w:val="fr-FR"/>
              </w:rPr>
              <w:t>église</w:t>
            </w:r>
            <w:r w:rsidR="003C0E2F">
              <w:rPr>
                <w:caps w:val="0"/>
                <w:sz w:val="56"/>
                <w:szCs w:val="32"/>
                <w:lang w:val="fr-FR"/>
              </w:rPr>
              <w:t xml:space="preserve"> de</w:t>
            </w:r>
          </w:p>
          <w:p w14:paraId="1DAC1D5C" w14:textId="66AADB25" w:rsidR="008E34B6" w:rsidRDefault="008E34B6" w:rsidP="001722E9">
            <w:pPr>
              <w:spacing w:before="0"/>
              <w:ind w:left="142" w:right="136"/>
              <w:jc w:val="center"/>
              <w:rPr>
                <w:b/>
                <w:color w:val="691971" w:themeColor="accent2"/>
                <w:sz w:val="56"/>
                <w:szCs w:val="32"/>
                <w:lang w:val="fr-FR"/>
              </w:rPr>
            </w:pPr>
            <w:r w:rsidRPr="002D371B">
              <w:rPr>
                <w:b/>
                <w:color w:val="691971" w:themeColor="accent2"/>
                <w:sz w:val="56"/>
                <w:szCs w:val="32"/>
                <w:lang w:val="fr-FR"/>
              </w:rPr>
              <w:t>Boussy Saint Antoine</w:t>
            </w:r>
          </w:p>
          <w:p w14:paraId="01B5C6DC" w14:textId="6671730F" w:rsidR="00EA34AF" w:rsidRPr="00CE0F10" w:rsidRDefault="00EA34AF" w:rsidP="006317FE">
            <w:pPr>
              <w:ind w:left="142" w:right="135"/>
              <w:jc w:val="center"/>
              <w:rPr>
                <w:color w:val="691971" w:themeColor="accent2"/>
                <w:lang w:val="fr-FR"/>
              </w:rPr>
            </w:pPr>
          </w:p>
          <w:p w14:paraId="24304D4C" w14:textId="0059BDFA" w:rsidR="00EA34AF" w:rsidRPr="009E1BB1" w:rsidRDefault="00F079D8" w:rsidP="006317FE">
            <w:pPr>
              <w:ind w:left="142" w:right="135"/>
              <w:jc w:val="center"/>
              <w:rPr>
                <w:b/>
                <w:color w:val="691971" w:themeColor="accent2"/>
                <w:sz w:val="60"/>
                <w:szCs w:val="60"/>
                <w:lang w:val="fr-FR"/>
              </w:rPr>
            </w:pPr>
            <w:r>
              <w:rPr>
                <w:b/>
                <w:color w:val="691971" w:themeColor="accent2"/>
                <w:sz w:val="60"/>
                <w:szCs w:val="60"/>
                <w:lang w:val="fr-FR"/>
              </w:rPr>
              <w:t>Stand petite restauration</w:t>
            </w:r>
          </w:p>
          <w:p w14:paraId="5E68CB9E" w14:textId="4A90320D" w:rsidR="00CE0F10" w:rsidRDefault="00CE0F10" w:rsidP="006317FE">
            <w:pPr>
              <w:ind w:left="142" w:right="135"/>
              <w:jc w:val="center"/>
              <w:rPr>
                <w:bCs/>
                <w:color w:val="691971" w:themeColor="accent2"/>
                <w:sz w:val="24"/>
                <w:szCs w:val="12"/>
                <w:lang w:val="fr-FR"/>
              </w:rPr>
            </w:pPr>
          </w:p>
          <w:p w14:paraId="0BF1A53A" w14:textId="77777777" w:rsidR="00773EA3" w:rsidRPr="00E578B5" w:rsidRDefault="00773EA3" w:rsidP="006317FE">
            <w:pPr>
              <w:ind w:left="142" w:right="135"/>
              <w:jc w:val="center"/>
              <w:rPr>
                <w:bCs/>
                <w:color w:val="691971" w:themeColor="accent2"/>
                <w:sz w:val="24"/>
                <w:szCs w:val="12"/>
                <w:lang w:val="fr-FR"/>
              </w:rPr>
            </w:pPr>
          </w:p>
          <w:p w14:paraId="576578D0" w14:textId="18DCFB0F" w:rsidR="008E34B6" w:rsidRPr="008E34B6" w:rsidRDefault="00806F11" w:rsidP="006317FE">
            <w:pPr>
              <w:ind w:left="142" w:right="135"/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anchor distT="0" distB="0" distL="114300" distR="114300" simplePos="0" relativeHeight="251658240" behindDoc="0" locked="0" layoutInCell="1" allowOverlap="1" wp14:anchorId="2BB047B8" wp14:editId="17E89B2F">
                  <wp:simplePos x="0" y="0"/>
                  <wp:positionH relativeFrom="margin">
                    <wp:posOffset>1755775</wp:posOffset>
                  </wp:positionH>
                  <wp:positionV relativeFrom="margin">
                    <wp:posOffset>2774950</wp:posOffset>
                  </wp:positionV>
                  <wp:extent cx="1610848" cy="1080000"/>
                  <wp:effectExtent l="0" t="0" r="8890" b="635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84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4E99A871" w14:textId="77777777" w:rsidR="007A76D9" w:rsidRDefault="007A76D9" w:rsidP="00B82E9E">
      <w:pPr>
        <w:ind w:left="1559" w:right="1559"/>
        <w:jc w:val="center"/>
        <w:rPr>
          <w:sz w:val="26"/>
          <w:szCs w:val="26"/>
          <w:lang w:val="fr-FR"/>
        </w:rPr>
      </w:pPr>
    </w:p>
    <w:p w14:paraId="37392CCC" w14:textId="42C304BD" w:rsidR="00024B92" w:rsidRPr="007A76D9" w:rsidRDefault="00897A5D" w:rsidP="00B82E9E">
      <w:pPr>
        <w:ind w:left="1559" w:right="1559"/>
        <w:jc w:val="center"/>
        <w:rPr>
          <w:sz w:val="26"/>
          <w:szCs w:val="26"/>
          <w:lang w:val="fr-FR"/>
        </w:rPr>
      </w:pPr>
      <w:r w:rsidRPr="007A76D9">
        <w:rPr>
          <w:sz w:val="26"/>
          <w:szCs w:val="26"/>
          <w:lang w:val="fr-FR"/>
        </w:rPr>
        <w:lastRenderedPageBreak/>
        <w:t>APVY – 9 Place des Droits de l’Homme – 91800 Boussy St Antoine</w:t>
      </w:r>
    </w:p>
    <w:p w14:paraId="0454C4A7" w14:textId="2754AF4C" w:rsidR="00921F75" w:rsidRPr="007A76D9" w:rsidRDefault="009359EC" w:rsidP="00B82E9E">
      <w:pPr>
        <w:spacing w:before="0"/>
        <w:ind w:left="1559" w:right="1559"/>
        <w:jc w:val="center"/>
        <w:rPr>
          <w:sz w:val="28"/>
          <w:szCs w:val="28"/>
          <w:lang w:val="fr-FR"/>
        </w:rPr>
      </w:pPr>
      <w:hyperlink r:id="rId12" w:history="1">
        <w:r w:rsidRPr="007A76D9">
          <w:rPr>
            <w:rStyle w:val="Lienhypertexte"/>
            <w:color w:val="auto"/>
            <w:sz w:val="28"/>
            <w:szCs w:val="28"/>
            <w:u w:val="none"/>
            <w:lang w:val="fr-FR"/>
          </w:rPr>
          <w:t>apvy91@gmail.com</w:t>
        </w:r>
      </w:hyperlink>
      <w:r w:rsidR="00706470" w:rsidRPr="007A76D9">
        <w:rPr>
          <w:sz w:val="28"/>
          <w:szCs w:val="28"/>
        </w:rPr>
        <w:t xml:space="preserve"> </w:t>
      </w:r>
      <w:r w:rsidR="00801694">
        <w:rPr>
          <w:sz w:val="28"/>
          <w:szCs w:val="28"/>
        </w:rPr>
        <w:t>–</w:t>
      </w:r>
      <w:r w:rsidR="00FA7F9C" w:rsidRPr="007A76D9">
        <w:rPr>
          <w:sz w:val="28"/>
          <w:szCs w:val="28"/>
        </w:rPr>
        <w:t xml:space="preserve"> </w:t>
      </w:r>
      <w:r w:rsidR="00801694">
        <w:rPr>
          <w:sz w:val="28"/>
          <w:szCs w:val="28"/>
        </w:rPr>
        <w:t>06 51 66 47 59</w:t>
      </w:r>
      <w:r w:rsidR="0029399B">
        <w:rPr>
          <w:sz w:val="28"/>
          <w:szCs w:val="28"/>
        </w:rPr>
        <w:t xml:space="preserve"> – 06 84 43 88 15</w:t>
      </w:r>
    </w:p>
    <w:p w14:paraId="4771A16D" w14:textId="77777777" w:rsidR="00897A5D" w:rsidRDefault="00897A5D" w:rsidP="005C54F9">
      <w:pPr>
        <w:spacing w:before="360"/>
        <w:ind w:left="1559" w:right="1559"/>
        <w:rPr>
          <w:lang w:val="fr-FR"/>
        </w:rPr>
      </w:pPr>
    </w:p>
    <w:sectPr w:rsidR="00897A5D" w:rsidSect="00D525FE">
      <w:headerReference w:type="default" r:id="rId13"/>
      <w:headerReference w:type="first" r:id="rId14"/>
      <w:pgSz w:w="11906" w:h="16838" w:code="9"/>
      <w:pgMar w:top="1985" w:right="567" w:bottom="289" w:left="567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B49FF" w14:textId="77777777" w:rsidR="00531D43" w:rsidRDefault="00531D43">
      <w:pPr>
        <w:spacing w:before="0"/>
      </w:pPr>
      <w:r>
        <w:separator/>
      </w:r>
    </w:p>
  </w:endnote>
  <w:endnote w:type="continuationSeparator" w:id="0">
    <w:p w14:paraId="6352F054" w14:textId="77777777" w:rsidR="00531D43" w:rsidRDefault="00531D4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D746B7" w14:textId="77777777" w:rsidR="00531D43" w:rsidRDefault="00531D43">
      <w:pPr>
        <w:spacing w:before="0"/>
      </w:pPr>
      <w:r>
        <w:separator/>
      </w:r>
    </w:p>
  </w:footnote>
  <w:footnote w:type="continuationSeparator" w:id="0">
    <w:p w14:paraId="05DA7109" w14:textId="77777777" w:rsidR="00531D43" w:rsidRDefault="00531D4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0A4AE" w14:textId="77777777" w:rsidR="009175FA" w:rsidRPr="00F51068" w:rsidRDefault="009175FA" w:rsidP="004008C9">
    <w:pPr>
      <w:pStyle w:val="En-tte"/>
      <w:ind w:left="0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EED26" w14:textId="77777777" w:rsidR="009175FA" w:rsidRDefault="00041E06">
    <w:pPr>
      <w:pStyle w:val="En-tte"/>
    </w:pPr>
    <w:r w:rsidRPr="002D0EE6">
      <w:rPr>
        <w:noProof/>
        <w:color w:val="FF0000"/>
        <w:lang w:val="fr-FR" w:bidi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0E49A2A" wp14:editId="41A71372">
              <wp:simplePos x="0" y="0"/>
              <wp:positionH relativeFrom="margin">
                <wp:posOffset>-291951</wp:posOffset>
              </wp:positionH>
              <wp:positionV relativeFrom="paragraph">
                <wp:posOffset>68094</wp:posOffset>
              </wp:positionV>
              <wp:extent cx="7416000" cy="10548000"/>
              <wp:effectExtent l="0" t="0" r="0" b="5715"/>
              <wp:wrapNone/>
              <wp:docPr id="8" name="Groupe 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6000" cy="10548000"/>
                        <a:chOff x="74424" y="67503"/>
                        <a:chExt cx="7624356" cy="9922932"/>
                      </a:xfrm>
                    </wpg:grpSpPr>
                    <wps:wsp>
                      <wps:cNvPr id="4" name="Rectangle 4" descr="Image d’arrière-plan."/>
                      <wps:cNvSpPr>
                        <a:spLocks/>
                      </wps:cNvSpPr>
                      <wps:spPr>
                        <a:xfrm>
                          <a:off x="74424" y="67503"/>
                          <a:ext cx="7624356" cy="9922932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 1" descr="Arrière-plan central de l’invitation"/>
                      <wps:cNvSpPr>
                        <a:spLocks/>
                      </wps:cNvSpPr>
                      <wps:spPr>
                        <a:xfrm>
                          <a:off x="1170665" y="918235"/>
                          <a:ext cx="5440681" cy="82295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 2" descr="Zone d’invitation"/>
                      <wps:cNvSpPr>
                        <a:spLocks/>
                      </wps:cNvSpPr>
                      <wps:spPr>
                        <a:xfrm>
                          <a:off x="1295634" y="1016215"/>
                          <a:ext cx="5181600" cy="802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E7BD7C" id="Groupe 8" o:spid="_x0000_s1026" alt="&quot;&quot;" style="position:absolute;margin-left:-23pt;margin-top:5.35pt;width:583.95pt;height:830.55pt;z-index:251659264;mso-position-horizontal-relative:margin;mso-width-relative:margin;mso-height-relative:margin" coordorigin="744,675" coordsize="76243,99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">
              <v:rect id="Rectangle 4" o:spid="_x0000_s1027" alt="Image d’arrière-plan." style="position:absolute;left:744;top:675;width:76243;height:99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Image d’arrière-plan" recolor="t" rotate="t" type="frame"/>
              </v:rect>
              <v:rect id="Rectangle 1" o:spid="_x0000_s1028" alt="Arrière-plan central de l’invitation" style="position:absolute;left:11706;top:9182;width:54407;height:82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 2" o:spid="_x0000_s1029" alt="Zone d’invitation" style="position:absolute;left:12956;top:10162;width:51816;height:80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C76668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1DC9FEE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5253B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F6605D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B220F1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040B27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164374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2C809A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9C6DFA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4A6A92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7D4B0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C5755F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DDB01EA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516895513">
    <w:abstractNumId w:val="11"/>
  </w:num>
  <w:num w:numId="2" w16cid:durableId="1245920058">
    <w:abstractNumId w:val="10"/>
  </w:num>
  <w:num w:numId="3" w16cid:durableId="310596723">
    <w:abstractNumId w:val="8"/>
  </w:num>
  <w:num w:numId="4" w16cid:durableId="1635407341">
    <w:abstractNumId w:val="3"/>
  </w:num>
  <w:num w:numId="5" w16cid:durableId="1146623662">
    <w:abstractNumId w:val="2"/>
  </w:num>
  <w:num w:numId="6" w16cid:durableId="1712149075">
    <w:abstractNumId w:val="1"/>
  </w:num>
  <w:num w:numId="7" w16cid:durableId="52316336">
    <w:abstractNumId w:val="0"/>
  </w:num>
  <w:num w:numId="8" w16cid:durableId="1138231721">
    <w:abstractNumId w:val="9"/>
  </w:num>
  <w:num w:numId="9" w16cid:durableId="608702137">
    <w:abstractNumId w:val="7"/>
  </w:num>
  <w:num w:numId="10" w16cid:durableId="801925593">
    <w:abstractNumId w:val="6"/>
  </w:num>
  <w:num w:numId="11" w16cid:durableId="1817722620">
    <w:abstractNumId w:val="5"/>
  </w:num>
  <w:num w:numId="12" w16cid:durableId="1258098541">
    <w:abstractNumId w:val="4"/>
  </w:num>
  <w:num w:numId="13" w16cid:durableId="16138253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SortMethod w:val="0000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E52"/>
    <w:rsid w:val="00004378"/>
    <w:rsid w:val="00007C05"/>
    <w:rsid w:val="00017BB1"/>
    <w:rsid w:val="000221BB"/>
    <w:rsid w:val="00024B92"/>
    <w:rsid w:val="0003383B"/>
    <w:rsid w:val="00041E06"/>
    <w:rsid w:val="000800B5"/>
    <w:rsid w:val="000A3E93"/>
    <w:rsid w:val="000B3F25"/>
    <w:rsid w:val="000C5AFB"/>
    <w:rsid w:val="000C7A19"/>
    <w:rsid w:val="000F004A"/>
    <w:rsid w:val="000F0DF0"/>
    <w:rsid w:val="000F3631"/>
    <w:rsid w:val="000F3A8F"/>
    <w:rsid w:val="00100812"/>
    <w:rsid w:val="001241FF"/>
    <w:rsid w:val="0012710E"/>
    <w:rsid w:val="00144CDA"/>
    <w:rsid w:val="001722E9"/>
    <w:rsid w:val="00201078"/>
    <w:rsid w:val="002056ED"/>
    <w:rsid w:val="00207179"/>
    <w:rsid w:val="00223DAF"/>
    <w:rsid w:val="00254F7D"/>
    <w:rsid w:val="00256654"/>
    <w:rsid w:val="0026452E"/>
    <w:rsid w:val="0029399B"/>
    <w:rsid w:val="00296DC4"/>
    <w:rsid w:val="00297A0A"/>
    <w:rsid w:val="002A432A"/>
    <w:rsid w:val="002B64DD"/>
    <w:rsid w:val="002D0EE6"/>
    <w:rsid w:val="002D3176"/>
    <w:rsid w:val="002D371B"/>
    <w:rsid w:val="00301520"/>
    <w:rsid w:val="00301C57"/>
    <w:rsid w:val="00301E94"/>
    <w:rsid w:val="00302252"/>
    <w:rsid w:val="00304722"/>
    <w:rsid w:val="003146EC"/>
    <w:rsid w:val="00323CAC"/>
    <w:rsid w:val="00345588"/>
    <w:rsid w:val="00370BAE"/>
    <w:rsid w:val="003742CB"/>
    <w:rsid w:val="00397D4B"/>
    <w:rsid w:val="003A1185"/>
    <w:rsid w:val="003A764F"/>
    <w:rsid w:val="003A7B2F"/>
    <w:rsid w:val="003A7CDA"/>
    <w:rsid w:val="003B2720"/>
    <w:rsid w:val="003C0E2F"/>
    <w:rsid w:val="003D4D06"/>
    <w:rsid w:val="003D7B1D"/>
    <w:rsid w:val="003E58BD"/>
    <w:rsid w:val="003E6DF0"/>
    <w:rsid w:val="003F0595"/>
    <w:rsid w:val="003F1D7F"/>
    <w:rsid w:val="004008C9"/>
    <w:rsid w:val="00404A32"/>
    <w:rsid w:val="00413704"/>
    <w:rsid w:val="00417FC5"/>
    <w:rsid w:val="00432264"/>
    <w:rsid w:val="00455722"/>
    <w:rsid w:val="00456532"/>
    <w:rsid w:val="00456D75"/>
    <w:rsid w:val="0046012D"/>
    <w:rsid w:val="004611F0"/>
    <w:rsid w:val="004623E6"/>
    <w:rsid w:val="00463F4A"/>
    <w:rsid w:val="0046487F"/>
    <w:rsid w:val="004650EC"/>
    <w:rsid w:val="00473686"/>
    <w:rsid w:val="004771AD"/>
    <w:rsid w:val="00480580"/>
    <w:rsid w:val="0048488E"/>
    <w:rsid w:val="004B22FD"/>
    <w:rsid w:val="004B3C21"/>
    <w:rsid w:val="004C128E"/>
    <w:rsid w:val="004D0F80"/>
    <w:rsid w:val="004E4C10"/>
    <w:rsid w:val="00502C3F"/>
    <w:rsid w:val="00530D72"/>
    <w:rsid w:val="00531D43"/>
    <w:rsid w:val="005325F0"/>
    <w:rsid w:val="00535C2D"/>
    <w:rsid w:val="00587E23"/>
    <w:rsid w:val="00596F1D"/>
    <w:rsid w:val="005B6519"/>
    <w:rsid w:val="005B6FF7"/>
    <w:rsid w:val="005C54F9"/>
    <w:rsid w:val="005D5674"/>
    <w:rsid w:val="005E12C7"/>
    <w:rsid w:val="005E2EE3"/>
    <w:rsid w:val="005E3B73"/>
    <w:rsid w:val="005E6DA3"/>
    <w:rsid w:val="005F60C0"/>
    <w:rsid w:val="005F620D"/>
    <w:rsid w:val="005F76CC"/>
    <w:rsid w:val="0062120B"/>
    <w:rsid w:val="00627D8A"/>
    <w:rsid w:val="006317FE"/>
    <w:rsid w:val="00644DC5"/>
    <w:rsid w:val="00652D20"/>
    <w:rsid w:val="006620FE"/>
    <w:rsid w:val="006643C5"/>
    <w:rsid w:val="00664E52"/>
    <w:rsid w:val="00673C5F"/>
    <w:rsid w:val="006A330F"/>
    <w:rsid w:val="006B609A"/>
    <w:rsid w:val="006C5D00"/>
    <w:rsid w:val="006E6C04"/>
    <w:rsid w:val="00706470"/>
    <w:rsid w:val="00715CEC"/>
    <w:rsid w:val="00716711"/>
    <w:rsid w:val="00723AA3"/>
    <w:rsid w:val="00724C1E"/>
    <w:rsid w:val="00756E1A"/>
    <w:rsid w:val="00761F6A"/>
    <w:rsid w:val="00764856"/>
    <w:rsid w:val="00773EA3"/>
    <w:rsid w:val="00776B3E"/>
    <w:rsid w:val="00780571"/>
    <w:rsid w:val="00784B03"/>
    <w:rsid w:val="007A76D9"/>
    <w:rsid w:val="007B10B9"/>
    <w:rsid w:val="007B3217"/>
    <w:rsid w:val="007B33B2"/>
    <w:rsid w:val="007C0F2D"/>
    <w:rsid w:val="007E0A93"/>
    <w:rsid w:val="007F4B55"/>
    <w:rsid w:val="007F6227"/>
    <w:rsid w:val="00801694"/>
    <w:rsid w:val="008022CD"/>
    <w:rsid w:val="0080649E"/>
    <w:rsid w:val="00806F11"/>
    <w:rsid w:val="00824F7F"/>
    <w:rsid w:val="008503DB"/>
    <w:rsid w:val="0085056F"/>
    <w:rsid w:val="00852C3B"/>
    <w:rsid w:val="0085344E"/>
    <w:rsid w:val="00857532"/>
    <w:rsid w:val="00862767"/>
    <w:rsid w:val="00891F3D"/>
    <w:rsid w:val="00897697"/>
    <w:rsid w:val="00897A5D"/>
    <w:rsid w:val="008B64BD"/>
    <w:rsid w:val="008C0558"/>
    <w:rsid w:val="008E02B0"/>
    <w:rsid w:val="008E34B6"/>
    <w:rsid w:val="008E534A"/>
    <w:rsid w:val="008F290B"/>
    <w:rsid w:val="008F2CBF"/>
    <w:rsid w:val="009012F6"/>
    <w:rsid w:val="009140CC"/>
    <w:rsid w:val="00914554"/>
    <w:rsid w:val="009175FA"/>
    <w:rsid w:val="009219B1"/>
    <w:rsid w:val="00921F75"/>
    <w:rsid w:val="009259A0"/>
    <w:rsid w:val="009359EC"/>
    <w:rsid w:val="00944A26"/>
    <w:rsid w:val="00956D8E"/>
    <w:rsid w:val="0097070E"/>
    <w:rsid w:val="00976B45"/>
    <w:rsid w:val="00990E26"/>
    <w:rsid w:val="009A094F"/>
    <w:rsid w:val="009E1BB1"/>
    <w:rsid w:val="009F4850"/>
    <w:rsid w:val="00A12A56"/>
    <w:rsid w:val="00A17A45"/>
    <w:rsid w:val="00A30ADE"/>
    <w:rsid w:val="00A40899"/>
    <w:rsid w:val="00A51113"/>
    <w:rsid w:val="00A603AD"/>
    <w:rsid w:val="00A8057E"/>
    <w:rsid w:val="00A96305"/>
    <w:rsid w:val="00AB0401"/>
    <w:rsid w:val="00AE02C3"/>
    <w:rsid w:val="00AE1532"/>
    <w:rsid w:val="00AE694C"/>
    <w:rsid w:val="00AF0726"/>
    <w:rsid w:val="00AF300E"/>
    <w:rsid w:val="00AF37B2"/>
    <w:rsid w:val="00B04FD0"/>
    <w:rsid w:val="00B15397"/>
    <w:rsid w:val="00B57601"/>
    <w:rsid w:val="00B6008F"/>
    <w:rsid w:val="00B70141"/>
    <w:rsid w:val="00B779F2"/>
    <w:rsid w:val="00B82E9E"/>
    <w:rsid w:val="00B861A4"/>
    <w:rsid w:val="00B91D92"/>
    <w:rsid w:val="00BA46A0"/>
    <w:rsid w:val="00BB273B"/>
    <w:rsid w:val="00BD3DDD"/>
    <w:rsid w:val="00BE6E1C"/>
    <w:rsid w:val="00BF2903"/>
    <w:rsid w:val="00C04EF9"/>
    <w:rsid w:val="00C430CB"/>
    <w:rsid w:val="00C50700"/>
    <w:rsid w:val="00C54BD5"/>
    <w:rsid w:val="00C833C7"/>
    <w:rsid w:val="00C833EF"/>
    <w:rsid w:val="00C94AAF"/>
    <w:rsid w:val="00CA1D94"/>
    <w:rsid w:val="00CA509E"/>
    <w:rsid w:val="00CA580F"/>
    <w:rsid w:val="00CC0C51"/>
    <w:rsid w:val="00CC6870"/>
    <w:rsid w:val="00CE0F10"/>
    <w:rsid w:val="00CF26B7"/>
    <w:rsid w:val="00CF62E8"/>
    <w:rsid w:val="00D025CD"/>
    <w:rsid w:val="00D15806"/>
    <w:rsid w:val="00D15ADF"/>
    <w:rsid w:val="00D24DD9"/>
    <w:rsid w:val="00D372B9"/>
    <w:rsid w:val="00D525FE"/>
    <w:rsid w:val="00D70453"/>
    <w:rsid w:val="00D7369A"/>
    <w:rsid w:val="00D73E6B"/>
    <w:rsid w:val="00D85786"/>
    <w:rsid w:val="00D874A8"/>
    <w:rsid w:val="00D93311"/>
    <w:rsid w:val="00DA6E0D"/>
    <w:rsid w:val="00DC197E"/>
    <w:rsid w:val="00DE5AD3"/>
    <w:rsid w:val="00DF6114"/>
    <w:rsid w:val="00E02228"/>
    <w:rsid w:val="00E051AB"/>
    <w:rsid w:val="00E578B5"/>
    <w:rsid w:val="00E74699"/>
    <w:rsid w:val="00E83B01"/>
    <w:rsid w:val="00E85761"/>
    <w:rsid w:val="00E93771"/>
    <w:rsid w:val="00E95207"/>
    <w:rsid w:val="00E95D89"/>
    <w:rsid w:val="00EA34AF"/>
    <w:rsid w:val="00EA7201"/>
    <w:rsid w:val="00EB375D"/>
    <w:rsid w:val="00EB66EF"/>
    <w:rsid w:val="00EC027B"/>
    <w:rsid w:val="00ED6D1B"/>
    <w:rsid w:val="00EE51F6"/>
    <w:rsid w:val="00EF1A98"/>
    <w:rsid w:val="00EF3D76"/>
    <w:rsid w:val="00F079D8"/>
    <w:rsid w:val="00F270EF"/>
    <w:rsid w:val="00F47282"/>
    <w:rsid w:val="00F51068"/>
    <w:rsid w:val="00F6209B"/>
    <w:rsid w:val="00F705C2"/>
    <w:rsid w:val="00F74197"/>
    <w:rsid w:val="00F85E23"/>
    <w:rsid w:val="00F977CF"/>
    <w:rsid w:val="00FA726B"/>
    <w:rsid w:val="00FA7F9C"/>
    <w:rsid w:val="00FE0938"/>
    <w:rsid w:val="00FE3771"/>
    <w:rsid w:val="00FE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79314B"/>
  <w15:chartTrackingRefBased/>
  <w15:docId w15:val="{7AE8A029-351D-4BFA-B5FF-E43F078D7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Theme="minorEastAsia" w:hAnsi="Gill Sans MT" w:cs="Times New Roman"/>
        <w:lang w:val="fr-FR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068"/>
    <w:pPr>
      <w:spacing w:before="40"/>
      <w:ind w:left="29" w:right="29"/>
    </w:pPr>
    <w:rPr>
      <w:sz w:val="32"/>
      <w:lang w:val="en-US"/>
    </w:rPr>
  </w:style>
  <w:style w:type="paragraph" w:styleId="Titre1">
    <w:name w:val="heading 1"/>
    <w:basedOn w:val="Normal"/>
    <w:next w:val="Normal"/>
    <w:semiHidden/>
    <w:qFormat/>
    <w:rsid w:val="00F51068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Titre2">
    <w:name w:val="heading 2"/>
    <w:basedOn w:val="Normal"/>
    <w:next w:val="Normal"/>
    <w:semiHidden/>
    <w:qFormat/>
    <w:rsid w:val="00F51068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Titre3">
    <w:name w:val="heading 3"/>
    <w:basedOn w:val="Normal"/>
    <w:next w:val="Normal"/>
    <w:semiHidden/>
    <w:qFormat/>
    <w:rsid w:val="00F51068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Titre4">
    <w:name w:val="heading 4"/>
    <w:basedOn w:val="Normal"/>
    <w:next w:val="Normal"/>
    <w:link w:val="Titre4Car"/>
    <w:uiPriority w:val="9"/>
    <w:semiHidden/>
    <w:rsid w:val="00F51068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F51068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F51068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F51068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F51068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F51068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51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uiPriority w:val="99"/>
    <w:semiHidden/>
    <w:rsid w:val="00F51068"/>
    <w:rPr>
      <w:rFonts w:ascii="Gill Sans MT" w:hAnsi="Gill Sans MT"/>
      <w:color w:val="808080"/>
    </w:rPr>
  </w:style>
  <w:style w:type="character" w:styleId="Accentuationlgre">
    <w:name w:val="Subtle Emphasis"/>
    <w:uiPriority w:val="19"/>
    <w:semiHidden/>
    <w:unhideWhenUsed/>
    <w:qFormat/>
    <w:rsid w:val="00F51068"/>
    <w:rPr>
      <w:rFonts w:ascii="Gill Sans MT" w:hAnsi="Gill Sans MT"/>
      <w:i/>
      <w:iCs/>
      <w:color w:val="A1810D"/>
    </w:rPr>
  </w:style>
  <w:style w:type="paragraph" w:styleId="En-tte">
    <w:name w:val="header"/>
    <w:basedOn w:val="Normal"/>
    <w:link w:val="En-tteCar"/>
    <w:uiPriority w:val="99"/>
    <w:semiHidden/>
    <w:rsid w:val="00F51068"/>
    <w:pPr>
      <w:tabs>
        <w:tab w:val="center" w:pos="4680"/>
        <w:tab w:val="right" w:pos="9360"/>
      </w:tabs>
      <w:spacing w:before="0"/>
    </w:pPr>
  </w:style>
  <w:style w:type="character" w:customStyle="1" w:styleId="En-tteCar">
    <w:name w:val="En-tête Car"/>
    <w:link w:val="En-tte"/>
    <w:uiPriority w:val="99"/>
    <w:semiHidden/>
    <w:rsid w:val="00F51068"/>
    <w:rPr>
      <w:sz w:val="32"/>
      <w:lang w:val="en-US"/>
    </w:rPr>
  </w:style>
  <w:style w:type="paragraph" w:styleId="Pieddepage">
    <w:name w:val="footer"/>
    <w:basedOn w:val="Normal"/>
    <w:link w:val="PieddepageCar"/>
    <w:uiPriority w:val="99"/>
    <w:semiHidden/>
    <w:rsid w:val="00F51068"/>
    <w:pPr>
      <w:tabs>
        <w:tab w:val="center" w:pos="4680"/>
        <w:tab w:val="right" w:pos="9360"/>
      </w:tabs>
      <w:spacing w:before="0"/>
    </w:pPr>
  </w:style>
  <w:style w:type="character" w:customStyle="1" w:styleId="PieddepageCar">
    <w:name w:val="Pied de page Car"/>
    <w:link w:val="Pieddepage"/>
    <w:uiPriority w:val="99"/>
    <w:semiHidden/>
    <w:rsid w:val="00F51068"/>
    <w:rPr>
      <w:sz w:val="32"/>
      <w:lang w:val="en-US"/>
    </w:rPr>
  </w:style>
  <w:style w:type="paragraph" w:styleId="Titre">
    <w:name w:val="Title"/>
    <w:basedOn w:val="Normal"/>
    <w:next w:val="Normal"/>
    <w:link w:val="TitreCar"/>
    <w:uiPriority w:val="10"/>
    <w:qFormat/>
    <w:rsid w:val="00F51068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TitreCar">
    <w:name w:val="Titre Car"/>
    <w:basedOn w:val="Policepardfaut"/>
    <w:link w:val="Titre"/>
    <w:uiPriority w:val="10"/>
    <w:rsid w:val="00F51068"/>
    <w:rPr>
      <w:rFonts w:ascii="Gill Sans MT" w:hAnsi="Gill Sans MT"/>
      <w:b/>
      <w:caps/>
      <w:color w:val="691971" w:themeColor="accent2"/>
      <w:sz w:val="100"/>
      <w:szCs w:val="100"/>
      <w:lang w:val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51068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Sous-titreCar">
    <w:name w:val="Sous-titre Car"/>
    <w:basedOn w:val="Policepardfaut"/>
    <w:link w:val="Sous-titre"/>
    <w:uiPriority w:val="11"/>
    <w:rsid w:val="00F51068"/>
    <w:rPr>
      <w:rFonts w:ascii="Gill Sans MT" w:hAnsi="Gill Sans MT"/>
      <w:b/>
      <w:bCs/>
      <w:caps/>
      <w:color w:val="262140" w:themeColor="text1"/>
      <w:sz w:val="32"/>
      <w:lang w:val="en-US"/>
    </w:rPr>
  </w:style>
  <w:style w:type="paragraph" w:styleId="Date">
    <w:name w:val="Date"/>
    <w:basedOn w:val="Normal"/>
    <w:next w:val="Normal"/>
    <w:link w:val="DateCar"/>
    <w:uiPriority w:val="99"/>
    <w:rsid w:val="00F51068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ar">
    <w:name w:val="Date Car"/>
    <w:basedOn w:val="Policepardfaut"/>
    <w:link w:val="Date"/>
    <w:uiPriority w:val="99"/>
    <w:rsid w:val="00F51068"/>
    <w:rPr>
      <w:rFonts w:ascii="Gill Sans MT" w:hAnsi="Gill Sans MT"/>
      <w:b/>
      <w:caps/>
      <w:color w:val="691971" w:themeColor="accent2"/>
      <w:sz w:val="40"/>
      <w:lang w:val="en-US"/>
    </w:rPr>
  </w:style>
  <w:style w:type="paragraph" w:customStyle="1" w:styleId="Adresse">
    <w:name w:val="Adresse"/>
    <w:basedOn w:val="Normal"/>
    <w:qFormat/>
    <w:rsid w:val="00F51068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F51068"/>
    <w:pPr>
      <w:spacing w:before="0"/>
      <w:contextualSpacing/>
      <w:jc w:val="center"/>
    </w:pPr>
    <w:rPr>
      <w:color w:val="262140" w:themeColor="text1"/>
    </w:rPr>
  </w:style>
  <w:style w:type="character" w:styleId="Mention">
    <w:name w:val="Mention"/>
    <w:basedOn w:val="Policepardfaut"/>
    <w:uiPriority w:val="99"/>
    <w:semiHidden/>
    <w:unhideWhenUsed/>
    <w:rsid w:val="00F51068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F51068"/>
    <w:pPr>
      <w:numPr>
        <w:numId w:val="1"/>
      </w:numPr>
    </w:pPr>
  </w:style>
  <w:style w:type="numbering" w:styleId="1ai">
    <w:name w:val="Outline List 1"/>
    <w:basedOn w:val="Aucuneliste"/>
    <w:uiPriority w:val="99"/>
    <w:semiHidden/>
    <w:unhideWhenUsed/>
    <w:rsid w:val="00F51068"/>
    <w:pPr>
      <w:numPr>
        <w:numId w:val="2"/>
      </w:numPr>
    </w:pPr>
  </w:style>
  <w:style w:type="character" w:styleId="CodeHTML">
    <w:name w:val="HTML Code"/>
    <w:basedOn w:val="Policepardfaut"/>
    <w:uiPriority w:val="99"/>
    <w:semiHidden/>
    <w:unhideWhenUsed/>
    <w:rsid w:val="00F51068"/>
    <w:rPr>
      <w:rFonts w:ascii="Consolas" w:hAnsi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F51068"/>
    <w:rPr>
      <w:rFonts w:ascii="Gill Sans MT" w:hAnsi="Gill Sans MT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F51068"/>
    <w:pPr>
      <w:spacing w:before="0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F51068"/>
    <w:rPr>
      <w:rFonts w:ascii="Gill Sans MT" w:hAnsi="Gill Sans MT"/>
      <w:i/>
      <w:iCs/>
      <w:sz w:val="32"/>
      <w:lang w:val="en-US"/>
    </w:rPr>
  </w:style>
  <w:style w:type="character" w:styleId="DfinitionHTML">
    <w:name w:val="HTML Definition"/>
    <w:basedOn w:val="Policepardfaut"/>
    <w:uiPriority w:val="99"/>
    <w:semiHidden/>
    <w:unhideWhenUsed/>
    <w:rsid w:val="00F51068"/>
    <w:rPr>
      <w:rFonts w:ascii="Gill Sans MT" w:hAnsi="Gill Sans MT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F51068"/>
    <w:rPr>
      <w:rFonts w:ascii="Gill Sans MT" w:hAnsi="Gill Sans MT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F51068"/>
    <w:rPr>
      <w:rFonts w:ascii="Consolas" w:hAnsi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F51068"/>
    <w:rPr>
      <w:rFonts w:ascii="Consolas" w:hAnsi="Consolas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F51068"/>
    <w:rPr>
      <w:rFonts w:ascii="Gill Sans MT" w:hAnsi="Gill Sans MT"/>
    </w:rPr>
  </w:style>
  <w:style w:type="character" w:styleId="ClavierHTML">
    <w:name w:val="HTML Keyboard"/>
    <w:basedOn w:val="Policepardfaut"/>
    <w:uiPriority w:val="99"/>
    <w:semiHidden/>
    <w:unhideWhenUsed/>
    <w:rsid w:val="00F51068"/>
    <w:rPr>
      <w:rFonts w:ascii="Consolas" w:hAnsi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51068"/>
    <w:pPr>
      <w:spacing w:before="0"/>
    </w:pPr>
    <w:rPr>
      <w:rFonts w:ascii="Consolas" w:hAnsi="Consolas"/>
      <w:sz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F51068"/>
    <w:rPr>
      <w:rFonts w:ascii="Consolas" w:hAnsi="Consolas"/>
      <w:lang w:val="en-US"/>
    </w:rPr>
  </w:style>
  <w:style w:type="paragraph" w:styleId="TM1">
    <w:name w:val="toc 1"/>
    <w:basedOn w:val="Normal"/>
    <w:next w:val="Normal"/>
    <w:autoRedefine/>
    <w:uiPriority w:val="39"/>
    <w:semiHidden/>
    <w:rsid w:val="00F51068"/>
    <w:pPr>
      <w:spacing w:after="100"/>
      <w:ind w:left="0"/>
    </w:pPr>
  </w:style>
  <w:style w:type="paragraph" w:styleId="TM2">
    <w:name w:val="toc 2"/>
    <w:basedOn w:val="Normal"/>
    <w:next w:val="Normal"/>
    <w:autoRedefine/>
    <w:uiPriority w:val="39"/>
    <w:semiHidden/>
    <w:rsid w:val="00F51068"/>
    <w:pPr>
      <w:spacing w:after="100"/>
      <w:ind w:left="320"/>
    </w:pPr>
  </w:style>
  <w:style w:type="paragraph" w:styleId="TM3">
    <w:name w:val="toc 3"/>
    <w:basedOn w:val="Normal"/>
    <w:next w:val="Normal"/>
    <w:autoRedefine/>
    <w:uiPriority w:val="39"/>
    <w:semiHidden/>
    <w:rsid w:val="00F51068"/>
    <w:pPr>
      <w:spacing w:after="100"/>
      <w:ind w:left="640"/>
    </w:pPr>
  </w:style>
  <w:style w:type="paragraph" w:styleId="TM4">
    <w:name w:val="toc 4"/>
    <w:basedOn w:val="Normal"/>
    <w:next w:val="Normal"/>
    <w:autoRedefine/>
    <w:uiPriority w:val="39"/>
    <w:semiHidden/>
    <w:rsid w:val="00F51068"/>
    <w:pPr>
      <w:spacing w:after="100"/>
      <w:ind w:left="960"/>
    </w:pPr>
  </w:style>
  <w:style w:type="paragraph" w:styleId="TM5">
    <w:name w:val="toc 5"/>
    <w:basedOn w:val="Normal"/>
    <w:next w:val="Normal"/>
    <w:autoRedefine/>
    <w:uiPriority w:val="39"/>
    <w:semiHidden/>
    <w:rsid w:val="00F51068"/>
    <w:pPr>
      <w:spacing w:after="100"/>
      <w:ind w:left="1280"/>
    </w:pPr>
  </w:style>
  <w:style w:type="paragraph" w:styleId="TM6">
    <w:name w:val="toc 6"/>
    <w:basedOn w:val="Normal"/>
    <w:next w:val="Normal"/>
    <w:autoRedefine/>
    <w:uiPriority w:val="39"/>
    <w:semiHidden/>
    <w:rsid w:val="00F51068"/>
    <w:pPr>
      <w:spacing w:after="100"/>
      <w:ind w:left="1600"/>
    </w:pPr>
  </w:style>
  <w:style w:type="paragraph" w:styleId="TM7">
    <w:name w:val="toc 7"/>
    <w:basedOn w:val="Normal"/>
    <w:next w:val="Normal"/>
    <w:autoRedefine/>
    <w:uiPriority w:val="39"/>
    <w:semiHidden/>
    <w:rsid w:val="00F51068"/>
    <w:pPr>
      <w:spacing w:after="100"/>
      <w:ind w:left="1920"/>
    </w:pPr>
  </w:style>
  <w:style w:type="paragraph" w:styleId="TM8">
    <w:name w:val="toc 8"/>
    <w:basedOn w:val="Normal"/>
    <w:next w:val="Normal"/>
    <w:autoRedefine/>
    <w:uiPriority w:val="39"/>
    <w:semiHidden/>
    <w:rsid w:val="00F51068"/>
    <w:pPr>
      <w:spacing w:after="100"/>
      <w:ind w:left="2240"/>
    </w:pPr>
  </w:style>
  <w:style w:type="paragraph" w:styleId="TM9">
    <w:name w:val="toc 9"/>
    <w:basedOn w:val="Normal"/>
    <w:next w:val="Normal"/>
    <w:autoRedefine/>
    <w:uiPriority w:val="39"/>
    <w:semiHidden/>
    <w:rsid w:val="00F51068"/>
    <w:pPr>
      <w:spacing w:after="100"/>
      <w:ind w:left="25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51068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Rfrencelgre">
    <w:name w:val="Subtle Reference"/>
    <w:basedOn w:val="Policepardfaut"/>
    <w:uiPriority w:val="31"/>
    <w:semiHidden/>
    <w:unhideWhenUsed/>
    <w:qFormat/>
    <w:rsid w:val="00F51068"/>
    <w:rPr>
      <w:rFonts w:ascii="Gill Sans MT" w:hAnsi="Gill Sans MT"/>
      <w:smallCaps/>
      <w:color w:val="5F52A0" w:themeColor="text1" w:themeTint="A5"/>
    </w:rPr>
  </w:style>
  <w:style w:type="table" w:styleId="Tableauprofessionnel">
    <w:name w:val="Table Professional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F510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F5106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F51068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F51068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F5106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F51068"/>
  </w:style>
  <w:style w:type="character" w:styleId="Titredulivre">
    <w:name w:val="Book Title"/>
    <w:basedOn w:val="Policepardfaut"/>
    <w:uiPriority w:val="33"/>
    <w:semiHidden/>
    <w:unhideWhenUsed/>
    <w:qFormat/>
    <w:rsid w:val="00F51068"/>
    <w:rPr>
      <w:rFonts w:ascii="Gill Sans MT" w:hAnsi="Gill Sans MT"/>
      <w:b/>
      <w:bCs/>
      <w:i/>
      <w:iCs/>
      <w:spacing w:val="5"/>
    </w:rPr>
  </w:style>
  <w:style w:type="character" w:styleId="Mot-dise">
    <w:name w:val="Hashtag"/>
    <w:basedOn w:val="Policepardfaut"/>
    <w:uiPriority w:val="99"/>
    <w:semiHidden/>
    <w:unhideWhenUsed/>
    <w:rsid w:val="00F51068"/>
    <w:rPr>
      <w:rFonts w:ascii="Gill Sans MT" w:hAnsi="Gill Sans MT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F5106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F51068"/>
    <w:rPr>
      <w:rFonts w:ascii="Gill Sans MT" w:eastAsiaTheme="majorEastAsia" w:hAnsi="Gill Sans MT" w:cstheme="majorBidi"/>
      <w:sz w:val="24"/>
      <w:szCs w:val="24"/>
      <w:shd w:val="pct20" w:color="auto" w:fill="auto"/>
      <w:lang w:val="en-US"/>
    </w:rPr>
  </w:style>
  <w:style w:type="table" w:styleId="Tableaulgant">
    <w:name w:val="Table Elegant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F5106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F5106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F5106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F5106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F51068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F51068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F51068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F51068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F51068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F51068"/>
    <w:pPr>
      <w:spacing w:after="120"/>
      <w:ind w:left="1800"/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F51068"/>
    <w:pPr>
      <w:ind w:left="720"/>
      <w:contextualSpacing/>
    </w:pPr>
  </w:style>
  <w:style w:type="paragraph" w:styleId="Listenumros">
    <w:name w:val="List Number"/>
    <w:basedOn w:val="Normal"/>
    <w:uiPriority w:val="99"/>
    <w:semiHidden/>
    <w:unhideWhenUsed/>
    <w:rsid w:val="00F51068"/>
    <w:pPr>
      <w:numPr>
        <w:numId w:val="3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F51068"/>
    <w:pPr>
      <w:numPr>
        <w:numId w:val="4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F51068"/>
    <w:pPr>
      <w:numPr>
        <w:numId w:val="5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F51068"/>
    <w:pPr>
      <w:numPr>
        <w:numId w:val="6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F51068"/>
    <w:pPr>
      <w:numPr>
        <w:numId w:val="7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F51068"/>
    <w:pPr>
      <w:numPr>
        <w:numId w:val="8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F51068"/>
    <w:pPr>
      <w:numPr>
        <w:numId w:val="9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F51068"/>
    <w:pPr>
      <w:numPr>
        <w:numId w:val="10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F51068"/>
    <w:pPr>
      <w:numPr>
        <w:numId w:val="11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F51068"/>
    <w:pPr>
      <w:numPr>
        <w:numId w:val="12"/>
      </w:numPr>
      <w:contextualSpacing/>
    </w:pPr>
  </w:style>
  <w:style w:type="table" w:styleId="Tableauclassique1">
    <w:name w:val="Table Classic 1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F51068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F51068"/>
    <w:pPr>
      <w:ind w:left="0"/>
    </w:pPr>
  </w:style>
  <w:style w:type="paragraph" w:styleId="Textedemacro">
    <w:name w:val="macro"/>
    <w:link w:val="TextedemacroCar"/>
    <w:uiPriority w:val="99"/>
    <w:semiHidden/>
    <w:unhideWhenUsed/>
    <w:rsid w:val="00F5106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  <w:lang w:val="en-US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F51068"/>
    <w:rPr>
      <w:rFonts w:ascii="Consolas" w:hAnsi="Consolas"/>
      <w:lang w:val="en-US"/>
    </w:rPr>
  </w:style>
  <w:style w:type="paragraph" w:styleId="Adresseexpditeur">
    <w:name w:val="envelope return"/>
    <w:basedOn w:val="Normal"/>
    <w:uiPriority w:val="99"/>
    <w:semiHidden/>
    <w:unhideWhenUsed/>
    <w:rsid w:val="00F51068"/>
    <w:pPr>
      <w:spacing w:before="0"/>
    </w:pPr>
    <w:rPr>
      <w:rFonts w:eastAsiaTheme="majorEastAsia" w:cstheme="majorBidi"/>
      <w:sz w:val="20"/>
    </w:rPr>
  </w:style>
  <w:style w:type="character" w:styleId="Appeldenotedefin">
    <w:name w:val="endnote reference"/>
    <w:basedOn w:val="Policepardfaut"/>
    <w:uiPriority w:val="99"/>
    <w:semiHidden/>
    <w:unhideWhenUsed/>
    <w:rsid w:val="00F51068"/>
    <w:rPr>
      <w:rFonts w:ascii="Gill Sans MT" w:hAnsi="Gill Sans MT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51068"/>
    <w:pPr>
      <w:spacing w:before="0"/>
    </w:pPr>
    <w:rPr>
      <w:sz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51068"/>
    <w:rPr>
      <w:rFonts w:ascii="Gill Sans MT" w:hAnsi="Gill Sans MT"/>
      <w:lang w:val="en-US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F51068"/>
    <w:pPr>
      <w:ind w:left="320" w:hanging="320"/>
    </w:pPr>
  </w:style>
  <w:style w:type="paragraph" w:styleId="TitreTR">
    <w:name w:val="toa heading"/>
    <w:basedOn w:val="Normal"/>
    <w:next w:val="Normal"/>
    <w:uiPriority w:val="99"/>
    <w:semiHidden/>
    <w:rsid w:val="00F5106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F51068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F51068"/>
    <w:rPr>
      <w:rFonts w:ascii="Gill Sans MT" w:hAnsi="Gill Sans MT"/>
      <w:i/>
      <w:iCs/>
      <w:color w:val="4E4484" w:themeColor="text1" w:themeTint="BF"/>
      <w:sz w:val="32"/>
      <w:lang w:val="en-US"/>
    </w:rPr>
  </w:style>
  <w:style w:type="character" w:styleId="Accentuation">
    <w:name w:val="Emphasis"/>
    <w:basedOn w:val="Policepardfaut"/>
    <w:uiPriority w:val="20"/>
    <w:semiHidden/>
    <w:unhideWhenUsed/>
    <w:qFormat/>
    <w:rsid w:val="00F51068"/>
    <w:rPr>
      <w:rFonts w:ascii="Gill Sans MT" w:hAnsi="Gill Sans MT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F51068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F51068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F51068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F51068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51068"/>
    <w:rPr>
      <w:rFonts w:ascii="Gill Sans MT" w:hAnsi="Gill Sans MT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5106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51068"/>
    <w:rPr>
      <w:rFonts w:ascii="Gill Sans MT" w:hAnsi="Gill Sans MT"/>
      <w:b/>
      <w:bCs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F51068"/>
    <w:rPr>
      <w:rFonts w:ascii="Gill Sans MT" w:hAnsi="Gill Sans MT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10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1068"/>
    <w:rPr>
      <w:rFonts w:ascii="Microsoft YaHei UI" w:eastAsia="Microsoft YaHei UI" w:hAnsi="Microsoft YaHei UI"/>
      <w:sz w:val="18"/>
      <w:szCs w:val="18"/>
      <w:lang w:val="en-US"/>
    </w:rPr>
  </w:style>
  <w:style w:type="paragraph" w:styleId="Adressedestinataire">
    <w:name w:val="envelope address"/>
    <w:basedOn w:val="Normal"/>
    <w:uiPriority w:val="99"/>
    <w:semiHidden/>
    <w:unhideWhenUsed/>
    <w:rsid w:val="00F51068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F51068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F51068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F51068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F51068"/>
    <w:rPr>
      <w:rFonts w:ascii="Gill Sans MT" w:eastAsiaTheme="majorEastAsia" w:hAnsi="Gill Sans MT" w:cstheme="majorBidi"/>
      <w:i/>
      <w:iCs/>
      <w:color w:val="1C182F" w:themeColor="accent1" w:themeShade="BF"/>
      <w:sz w:val="32"/>
      <w:lang w:val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F51068"/>
    <w:rPr>
      <w:rFonts w:ascii="Gill Sans MT" w:eastAsiaTheme="majorEastAsia" w:hAnsi="Gill Sans MT" w:cstheme="majorBidi"/>
      <w:color w:val="1C182F" w:themeColor="accent1" w:themeShade="BF"/>
      <w:sz w:val="32"/>
      <w:lang w:val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F51068"/>
    <w:rPr>
      <w:rFonts w:ascii="Gill Sans MT" w:eastAsiaTheme="majorEastAsia" w:hAnsi="Gill Sans MT" w:cstheme="majorBidi"/>
      <w:color w:val="12101F" w:themeColor="accent1" w:themeShade="7F"/>
      <w:sz w:val="32"/>
      <w:lang w:val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F51068"/>
    <w:rPr>
      <w:rFonts w:ascii="Gill Sans MT" w:eastAsiaTheme="majorEastAsia" w:hAnsi="Gill Sans MT" w:cstheme="majorBidi"/>
      <w:i/>
      <w:iCs/>
      <w:color w:val="12101F" w:themeColor="accent1" w:themeShade="7F"/>
      <w:sz w:val="32"/>
      <w:lang w:val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F51068"/>
    <w:rPr>
      <w:rFonts w:ascii="Gill Sans MT" w:eastAsiaTheme="majorEastAsia" w:hAnsi="Gill Sans MT" w:cstheme="majorBidi"/>
      <w:color w:val="3E3669" w:themeColor="text1" w:themeTint="D8"/>
      <w:sz w:val="21"/>
      <w:szCs w:val="21"/>
      <w:lang w:val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F51068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  <w:lang w:val="en-US"/>
    </w:rPr>
  </w:style>
  <w:style w:type="numbering" w:styleId="ArticleSection">
    <w:name w:val="Outline List 3"/>
    <w:basedOn w:val="Aucuneliste"/>
    <w:uiPriority w:val="99"/>
    <w:semiHidden/>
    <w:unhideWhenUsed/>
    <w:rsid w:val="00F51068"/>
    <w:pPr>
      <w:numPr>
        <w:numId w:val="13"/>
      </w:numPr>
    </w:pPr>
  </w:style>
  <w:style w:type="table" w:styleId="Tableausimple1">
    <w:name w:val="Plain Table 1"/>
    <w:basedOn w:val="TableauNormal"/>
    <w:uiPriority w:val="41"/>
    <w:rsid w:val="00F5106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F51068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F5106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F5106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F5106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sinterligne">
    <w:name w:val="No Spacing"/>
    <w:uiPriority w:val="36"/>
    <w:semiHidden/>
    <w:unhideWhenUsed/>
    <w:qFormat/>
    <w:rsid w:val="00F51068"/>
    <w:pPr>
      <w:ind w:left="29" w:right="29"/>
    </w:pPr>
    <w:rPr>
      <w:sz w:val="32"/>
      <w:lang w:val="en-US"/>
    </w:rPr>
  </w:style>
  <w:style w:type="character" w:styleId="Rfrenceintense">
    <w:name w:val="Intense Reference"/>
    <w:basedOn w:val="Policepardfaut"/>
    <w:uiPriority w:val="32"/>
    <w:semiHidden/>
    <w:unhideWhenUsed/>
    <w:rsid w:val="00F51068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F51068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F51068"/>
    <w:rPr>
      <w:rFonts w:ascii="Gill Sans MT" w:hAnsi="Gill Sans MT"/>
      <w:i/>
      <w:iCs/>
      <w:color w:val="262140" w:themeColor="accent1"/>
      <w:sz w:val="32"/>
      <w:lang w:val="en-US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F51068"/>
    <w:rPr>
      <w:rFonts w:ascii="Gill Sans MT" w:hAnsi="Gill Sans MT"/>
      <w:i/>
      <w:iCs/>
      <w:color w:val="262140" w:themeColor="accent1"/>
    </w:rPr>
  </w:style>
  <w:style w:type="paragraph" w:styleId="NormalWeb">
    <w:name w:val="Normal (Web)"/>
    <w:basedOn w:val="Normal"/>
    <w:uiPriority w:val="99"/>
    <w:semiHidden/>
    <w:unhideWhenUsed/>
    <w:rsid w:val="00F51068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Policepardfaut"/>
    <w:uiPriority w:val="99"/>
    <w:semiHidden/>
    <w:unhideWhenUsed/>
    <w:rsid w:val="00F51068"/>
    <w:rPr>
      <w:rFonts w:ascii="Gill Sans MT" w:hAnsi="Gill Sans MT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F51068"/>
    <w:rPr>
      <w:rFonts w:ascii="Gill Sans MT" w:hAnsi="Gill Sans MT"/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510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F5106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F51068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F51068"/>
    <w:rPr>
      <w:rFonts w:ascii="Gill Sans MT" w:hAnsi="Gill Sans MT"/>
      <w:sz w:val="16"/>
      <w:szCs w:val="16"/>
      <w:lang w:val="en-US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F51068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F51068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F51068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F51068"/>
    <w:rPr>
      <w:rFonts w:ascii="Gill Sans MT" w:hAnsi="Gill Sans MT"/>
      <w:sz w:val="16"/>
      <w:szCs w:val="16"/>
      <w:lang w:val="en-US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F51068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F51068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Retraitnormal">
    <w:name w:val="Normal Indent"/>
    <w:basedOn w:val="Normal"/>
    <w:uiPriority w:val="99"/>
    <w:semiHidden/>
    <w:unhideWhenUsed/>
    <w:rsid w:val="00F51068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F51068"/>
    <w:pPr>
      <w:spacing w:before="0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F51068"/>
    <w:rPr>
      <w:rFonts w:ascii="Gill Sans MT" w:hAnsi="Gill Sans MT"/>
      <w:sz w:val="32"/>
      <w:lang w:val="en-US"/>
    </w:rPr>
  </w:style>
  <w:style w:type="table" w:styleId="Tableaucontemporain">
    <w:name w:val="Table Contemporary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F510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F51068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F51068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F51068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F51068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F51068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F51068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F51068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F51068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F51068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F5106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auListe20">
    <w:name w:val="List Table 2"/>
    <w:basedOn w:val="TableauNormal"/>
    <w:uiPriority w:val="47"/>
    <w:rsid w:val="00F51068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F51068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F51068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F51068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F51068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F51068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F51068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auListe30">
    <w:name w:val="List Table 3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F51068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F51068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F510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F510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F510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F510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F510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F510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F51068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F51068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F51068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F51068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F51068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F51068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F51068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F51068"/>
    <w:pPr>
      <w:spacing w:before="0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F51068"/>
    <w:rPr>
      <w:rFonts w:ascii="Gill Sans MT" w:hAnsi="Gill Sans MT"/>
      <w:sz w:val="32"/>
      <w:lang w:val="en-US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F51068"/>
  </w:style>
  <w:style w:type="character" w:customStyle="1" w:styleId="SalutationsCar">
    <w:name w:val="Salutations Car"/>
    <w:basedOn w:val="Policepardfaut"/>
    <w:link w:val="Salutations"/>
    <w:uiPriority w:val="99"/>
    <w:semiHidden/>
    <w:rsid w:val="00F51068"/>
    <w:rPr>
      <w:rFonts w:ascii="Gill Sans MT" w:hAnsi="Gill Sans MT"/>
      <w:sz w:val="32"/>
      <w:lang w:val="en-US"/>
    </w:rPr>
  </w:style>
  <w:style w:type="table" w:styleId="Colonnesdetableau1">
    <w:name w:val="Table Columns 1"/>
    <w:basedOn w:val="TableauNormal"/>
    <w:uiPriority w:val="99"/>
    <w:semiHidden/>
    <w:unhideWhenUsed/>
    <w:rsid w:val="00F51068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F51068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F51068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F51068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F51068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F51068"/>
    <w:pPr>
      <w:spacing w:before="0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F51068"/>
    <w:rPr>
      <w:rFonts w:ascii="Gill Sans MT" w:hAnsi="Gill Sans MT"/>
      <w:sz w:val="32"/>
      <w:lang w:val="en-US"/>
    </w:rPr>
  </w:style>
  <w:style w:type="table" w:styleId="Tableausimple10">
    <w:name w:val="Table Simple 1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F51068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F51068"/>
    <w:pPr>
      <w:spacing w:before="0"/>
      <w:ind w:left="320" w:hanging="3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51068"/>
    <w:pPr>
      <w:spacing w:before="0"/>
      <w:ind w:left="640" w:hanging="3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51068"/>
    <w:pPr>
      <w:spacing w:before="0"/>
      <w:ind w:left="960" w:hanging="3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51068"/>
    <w:pPr>
      <w:spacing w:before="0"/>
      <w:ind w:left="1280" w:hanging="3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51068"/>
    <w:pPr>
      <w:spacing w:before="0"/>
      <w:ind w:left="1600" w:hanging="3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51068"/>
    <w:pPr>
      <w:spacing w:before="0"/>
      <w:ind w:left="1920" w:hanging="3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51068"/>
    <w:pPr>
      <w:spacing w:before="0"/>
      <w:ind w:left="2240" w:hanging="3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51068"/>
    <w:pPr>
      <w:spacing w:before="0"/>
      <w:ind w:left="2560" w:hanging="3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51068"/>
    <w:pPr>
      <w:spacing w:before="0"/>
      <w:ind w:left="2880" w:hanging="320"/>
    </w:pPr>
  </w:style>
  <w:style w:type="paragraph" w:styleId="Titreindex">
    <w:name w:val="index heading"/>
    <w:basedOn w:val="Normal"/>
    <w:next w:val="Index1"/>
    <w:uiPriority w:val="99"/>
    <w:semiHidden/>
    <w:unhideWhenUsed/>
    <w:rsid w:val="00F51068"/>
    <w:rPr>
      <w:rFonts w:eastAsiaTheme="majorEastAsia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F51068"/>
    <w:pPr>
      <w:spacing w:before="0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F51068"/>
    <w:rPr>
      <w:rFonts w:ascii="Consolas" w:hAnsi="Consolas"/>
      <w:sz w:val="21"/>
      <w:szCs w:val="21"/>
      <w:lang w:val="en-US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F51068"/>
    <w:pPr>
      <w:spacing w:before="0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F51068"/>
    <w:rPr>
      <w:rFonts w:ascii="Gill Sans MT" w:hAnsi="Gill Sans MT"/>
      <w:sz w:val="32"/>
      <w:lang w:val="en-US"/>
    </w:rPr>
  </w:style>
  <w:style w:type="table" w:styleId="Grilledetableau1">
    <w:name w:val="Table Grid 1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F51068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F5106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F51068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F51068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F51068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F51068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F51068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F51068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F51068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F51068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F51068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F51068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F51068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F51068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F51068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F51068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auGrille3">
    <w:name w:val="Grid Table 3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F510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F51068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F5106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F510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F510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F510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F510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F510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F510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F510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F51068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F51068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F51068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F51068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F51068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F51068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F51068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F51068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F51068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F51068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F51068"/>
    <w:rPr>
      <w:rFonts w:ascii="Gill Sans MT" w:hAnsi="Gill Sans MT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51068"/>
    <w:pPr>
      <w:spacing w:before="0"/>
    </w:pPr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51068"/>
    <w:rPr>
      <w:rFonts w:ascii="Gill Sans MT" w:hAnsi="Gill Sans MT"/>
      <w:lang w:val="en-US"/>
    </w:rPr>
  </w:style>
  <w:style w:type="character" w:styleId="Numrodeligne">
    <w:name w:val="line number"/>
    <w:basedOn w:val="Policepardfaut"/>
    <w:uiPriority w:val="99"/>
    <w:semiHidden/>
    <w:unhideWhenUsed/>
    <w:rsid w:val="00F51068"/>
    <w:rPr>
      <w:rFonts w:ascii="Gill Sans MT" w:hAnsi="Gill Sans MT"/>
    </w:rPr>
  </w:style>
  <w:style w:type="table" w:styleId="Effetsdetableau3D1">
    <w:name w:val="Table 3D effects 1"/>
    <w:basedOn w:val="TableauNormal"/>
    <w:uiPriority w:val="99"/>
    <w:semiHidden/>
    <w:unhideWhenUsed/>
    <w:rsid w:val="00F51068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F51068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F51068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9"/>
    <w:semiHidden/>
    <w:unhideWhenUsed/>
    <w:rsid w:val="00F51068"/>
    <w:rPr>
      <w:rFonts w:ascii="Gill Sans MT" w:hAnsi="Gill Sans MT"/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F51068"/>
    <w:rPr>
      <w:rFonts w:ascii="Gill Sans MT" w:hAnsi="Gill Sans MT"/>
      <w:color w:val="691971" w:themeColor="followedHyperlink"/>
      <w:u w:val="single"/>
    </w:rPr>
  </w:style>
  <w:style w:type="character" w:styleId="Lienhypertexte">
    <w:name w:val="Hyperlink"/>
    <w:basedOn w:val="Policepardfaut"/>
    <w:uiPriority w:val="99"/>
    <w:unhideWhenUsed/>
    <w:rsid w:val="00F51068"/>
    <w:rPr>
      <w:rFonts w:ascii="Gill Sans MT" w:hAnsi="Gill Sans MT"/>
      <w:color w:val="F7F05B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F51068"/>
    <w:rPr>
      <w:rFonts w:ascii="Gill Sans MT" w:hAnsi="Gill Sans MT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51068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pvy91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ber\AppData\Roaming\Microsoft\Templates\Prospectus%20d&#8217;&#233;v&#233;nement%20festif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E29327-CAFC-442C-8CC9-09111061805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 festif</Template>
  <TotalTime>26</TotalTime>
  <Pages>1</Pages>
  <Words>58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Marguerite-Nelly MOPETE</cp:lastModifiedBy>
  <cp:revision>4</cp:revision>
  <dcterms:created xsi:type="dcterms:W3CDTF">2022-06-11T17:58:00Z</dcterms:created>
  <dcterms:modified xsi:type="dcterms:W3CDTF">2025-07-29T19:28:00Z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