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4"/>
        <w:gridCol w:w="1107"/>
        <w:gridCol w:w="193"/>
        <w:gridCol w:w="646"/>
        <w:gridCol w:w="1700"/>
        <w:gridCol w:w="283"/>
        <w:gridCol w:w="1054"/>
        <w:gridCol w:w="466"/>
        <w:gridCol w:w="2363"/>
      </w:tblGrid>
      <w:tr w:rsidR="000172E5" w:rsidRPr="00846B76" w14:paraId="54166110" w14:textId="77777777" w:rsidTr="006145D8">
        <w:sdt>
          <w:sdtPr>
            <w:rPr>
              <w:b w:val="0"/>
            </w:rPr>
            <w:id w:val="-1908759595"/>
            <w:placeholder>
              <w:docPart w:val="C5CDD935CBF3465FA1A24BC99D1F37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16EE6E9E" w14:textId="77777777" w:rsidR="000172E5" w:rsidRPr="00F12965" w:rsidRDefault="0088580B" w:rsidP="00F12965">
                <w:pPr>
                  <w:pStyle w:val="Titre1"/>
                  <w:rPr>
                    <w:b w:val="0"/>
                  </w:rPr>
                </w:pPr>
                <w:r w:rsidRPr="00F12965">
                  <w:rPr>
                    <w:rStyle w:val="Titre1Car"/>
                    <w:b/>
                    <w:lang w:bidi="fr-FR"/>
                  </w:rPr>
                  <w:t>Informations sur l’événement</w:t>
                </w:r>
              </w:p>
            </w:tc>
          </w:sdtContent>
        </w:sdt>
      </w:tr>
      <w:tr w:rsidR="0088580B" w:rsidRPr="00846B76" w14:paraId="49A689A0" w14:textId="77777777" w:rsidTr="00F520FC">
        <w:sdt>
          <w:sdtPr>
            <w:id w:val="-365287697"/>
            <w:placeholder>
              <w:docPart w:val="A80D17CC4B534F42931062264FF175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0" w:type="pct"/>
                <w:gridSpan w:val="4"/>
                <w:vAlign w:val="bottom"/>
              </w:tcPr>
              <w:p w14:paraId="79968F75" w14:textId="77777777" w:rsidR="0088580B" w:rsidRDefault="0088580B" w:rsidP="00E204FF">
                <w:pPr>
                  <w:pStyle w:val="Retraitnormal"/>
                </w:pPr>
                <w:r w:rsidRPr="008D33C0">
                  <w:rPr>
                    <w:lang w:bidi="fr-FR"/>
                  </w:rPr>
                  <w:t>Nom de l’événement</w:t>
                </w:r>
              </w:p>
            </w:tc>
          </w:sdtContent>
        </w:sdt>
        <w:tc>
          <w:tcPr>
            <w:tcW w:w="3331" w:type="pct"/>
            <w:gridSpan w:val="5"/>
            <w:tcBorders>
              <w:bottom w:val="single" w:sz="4" w:space="0" w:color="auto"/>
            </w:tcBorders>
            <w:vAlign w:val="bottom"/>
          </w:tcPr>
          <w:p w14:paraId="200A63E2" w14:textId="2A1E3D17" w:rsidR="0088580B" w:rsidRPr="00846B76" w:rsidRDefault="00311A2E" w:rsidP="00E204FF">
            <w:r>
              <w:t>BRIC A BRAC ROUZEDE 2025</w:t>
            </w:r>
          </w:p>
        </w:tc>
      </w:tr>
      <w:tr w:rsidR="0088580B" w:rsidRPr="00846B76" w14:paraId="370A7E74" w14:textId="77777777" w:rsidTr="007F49CC">
        <w:sdt>
          <w:sdtPr>
            <w:id w:val="497467533"/>
            <w:placeholder>
              <w:docPart w:val="62868626FAE44DED92FDE8B11A727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" w:type="pct"/>
                <w:vAlign w:val="bottom"/>
              </w:tcPr>
              <w:p w14:paraId="14FAA5A1" w14:textId="77777777" w:rsidR="0088580B" w:rsidRDefault="00E204FF" w:rsidP="00E204FF">
                <w:pPr>
                  <w:pStyle w:val="Retraitnormal"/>
                </w:pPr>
                <w:r w:rsidRPr="008D33C0">
                  <w:rPr>
                    <w:lang w:bidi="fr-FR"/>
                  </w:rPr>
                  <w:t>Date</w:t>
                </w:r>
              </w:p>
            </w:tc>
          </w:sdtContent>
        </w:sdt>
        <w:tc>
          <w:tcPr>
            <w:tcW w:w="2177" w:type="pct"/>
            <w:gridSpan w:val="5"/>
            <w:tcBorders>
              <w:bottom w:val="single" w:sz="4" w:space="0" w:color="auto"/>
            </w:tcBorders>
            <w:vAlign w:val="bottom"/>
          </w:tcPr>
          <w:p w14:paraId="6EB0D78B" w14:textId="1A6566F1" w:rsidR="0088580B" w:rsidRPr="00846B76" w:rsidRDefault="00311A2E" w:rsidP="00E204FF">
            <w:r>
              <w:t>24 AO</w:t>
            </w:r>
            <w:r w:rsidR="00D95D6B">
              <w:t>UT 2025</w:t>
            </w:r>
          </w:p>
        </w:tc>
        <w:sdt>
          <w:sdtPr>
            <w:id w:val="1040327254"/>
            <w:placeholder>
              <w:docPart w:val="180267DB74F344C9BCD734891ADEC0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4" w:type="pct"/>
                <w:tcBorders>
                  <w:top w:val="single" w:sz="4" w:space="0" w:color="auto"/>
                </w:tcBorders>
                <w:vAlign w:val="bottom"/>
              </w:tcPr>
              <w:p w14:paraId="1149E955" w14:textId="77777777" w:rsidR="0088580B" w:rsidRDefault="00E204FF" w:rsidP="00E204FF">
                <w:pPr>
                  <w:spacing w:before="120"/>
                </w:pPr>
                <w:r w:rsidRPr="00E204FF">
                  <w:rPr>
                    <w:lang w:bidi="fr-FR"/>
                  </w:rPr>
                  <w:t>Heure</w:t>
                </w:r>
              </w:p>
            </w:tc>
          </w:sdtContent>
        </w:sdt>
        <w:tc>
          <w:tcPr>
            <w:tcW w:w="156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8922D7" w14:textId="6BCB120E" w:rsidR="0088580B" w:rsidRPr="00846B76" w:rsidRDefault="00D95D6B" w:rsidP="00E204FF">
            <w:r>
              <w:t>7h00</w:t>
            </w:r>
          </w:p>
        </w:tc>
      </w:tr>
      <w:tr w:rsidR="00E204FF" w:rsidRPr="00846B76" w14:paraId="0CCDC96A" w14:textId="77777777" w:rsidTr="007F49CC">
        <w:sdt>
          <w:sdtPr>
            <w:id w:val="-1686427066"/>
            <w:placeholder>
              <w:docPart w:val="B0C0FE07C6834F62BF72B41F095798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2" w:type="pct"/>
                <w:vAlign w:val="bottom"/>
              </w:tcPr>
              <w:p w14:paraId="28A1F4A5" w14:textId="77777777" w:rsidR="00E204FF" w:rsidRDefault="00E204FF" w:rsidP="00E204FF">
                <w:pPr>
                  <w:pStyle w:val="Retraitnormal"/>
                </w:pPr>
                <w:r>
                  <w:rPr>
                    <w:lang w:bidi="fr-FR"/>
                  </w:rPr>
                  <w:t>Lieu</w:t>
                </w:r>
              </w:p>
            </w:tc>
          </w:sdtContent>
        </w:sdt>
        <w:tc>
          <w:tcPr>
            <w:tcW w:w="4328" w:type="pct"/>
            <w:gridSpan w:val="8"/>
            <w:tcBorders>
              <w:bottom w:val="single" w:sz="4" w:space="0" w:color="auto"/>
            </w:tcBorders>
            <w:vAlign w:val="bottom"/>
          </w:tcPr>
          <w:p w14:paraId="683322E0" w14:textId="10EAEC9A" w:rsidR="00E204FF" w:rsidRPr="00846B76" w:rsidRDefault="00D95D6B" w:rsidP="00E204FF">
            <w:r>
              <w:t>AUTOUR DE L’EGLISE DE ROUZEDE</w:t>
            </w:r>
            <w:r w:rsidR="000D5E51">
              <w:t xml:space="preserve"> 16220 ROUZEDE</w:t>
            </w:r>
          </w:p>
        </w:tc>
      </w:tr>
      <w:tr w:rsidR="00E204FF" w:rsidRPr="00E204FF" w14:paraId="246E29F0" w14:textId="77777777" w:rsidTr="006145D8">
        <w:trPr>
          <w:trHeight w:val="54"/>
        </w:trPr>
        <w:tc>
          <w:tcPr>
            <w:tcW w:w="5000" w:type="pct"/>
            <w:gridSpan w:val="9"/>
            <w:vAlign w:val="bottom"/>
          </w:tcPr>
          <w:p w14:paraId="4DB49969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3C3A8E44" w14:textId="77777777" w:rsidTr="006145D8">
        <w:sdt>
          <w:sdtPr>
            <w:id w:val="-1649273076"/>
            <w:placeholder>
              <w:docPart w:val="BBA0D7169E32468A9E85E790B69140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9"/>
                <w:shd w:val="clear" w:color="auto" w:fill="731F1C" w:themeFill="accent5"/>
                <w:vAlign w:val="bottom"/>
              </w:tcPr>
              <w:p w14:paraId="314B9908" w14:textId="77777777" w:rsidR="00E204FF" w:rsidRPr="00E204FF" w:rsidRDefault="00E204FF" w:rsidP="00E204FF">
                <w:pPr>
                  <w:pStyle w:val="Titre1"/>
                </w:pPr>
                <w:r w:rsidRPr="00E204FF">
                  <w:rPr>
                    <w:lang w:bidi="fr-FR"/>
                  </w:rPr>
                  <w:t>Coordonnées de l’organisateur</w:t>
                </w:r>
              </w:p>
            </w:tc>
          </w:sdtContent>
        </w:sdt>
      </w:tr>
      <w:tr w:rsidR="00E204FF" w:rsidRPr="00846B76" w14:paraId="3C9B279D" w14:textId="77777777" w:rsidTr="007F49CC">
        <w:sdt>
          <w:sdtPr>
            <w:id w:val="-2047821762"/>
            <w:placeholder>
              <w:docPart w:val="01B123CEE7BD4FC2BFCC9594CD7FFDC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2D708FAF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52450344" w14:textId="41A84F87" w:rsidR="00E204FF" w:rsidRPr="00846B76" w:rsidRDefault="000D5E51" w:rsidP="00E204FF">
            <w:r>
              <w:t>NIAUFRE</w:t>
            </w:r>
          </w:p>
        </w:tc>
      </w:tr>
      <w:tr w:rsidR="00E204FF" w:rsidRPr="00846B76" w14:paraId="6C1FDBBD" w14:textId="77777777" w:rsidTr="007F49CC">
        <w:sdt>
          <w:sdtPr>
            <w:id w:val="-1368443858"/>
            <w:placeholder>
              <w:docPart w:val="AE4D7F70E7A4409784AFF1178103E79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274B78B2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715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620328" w14:textId="2F47E0ED" w:rsidR="00E204FF" w:rsidRPr="00846B76" w:rsidRDefault="000D5E51" w:rsidP="00E204FF">
            <w:r>
              <w:t>06 10 63 46 98</w:t>
            </w:r>
          </w:p>
        </w:tc>
      </w:tr>
      <w:tr w:rsidR="00E204FF" w:rsidRPr="00846B76" w14:paraId="45020B55" w14:textId="77777777" w:rsidTr="007F49CC">
        <w:sdt>
          <w:sdtPr>
            <w:id w:val="-1359804501"/>
            <w:placeholder>
              <w:docPart w:val="43BCEF97588E4B1DAB3566277E770A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85" w:type="pct"/>
                <w:gridSpan w:val="2"/>
                <w:vAlign w:val="bottom"/>
              </w:tcPr>
              <w:p w14:paraId="1D3DC312" w14:textId="77777777" w:rsidR="00E204FF" w:rsidRPr="00E204FF" w:rsidRDefault="00E204FF" w:rsidP="00E204FF">
                <w:pPr>
                  <w:pStyle w:val="Retraitnormal"/>
                </w:pPr>
                <w:r w:rsidRPr="00E204FF">
                  <w:rPr>
                    <w:lang w:bidi="fr-FR"/>
                  </w:rPr>
                  <w:t>Adresse e-mail</w:t>
                </w:r>
              </w:p>
            </w:tc>
          </w:sdtContent>
        </w:sdt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6571421C" w14:textId="7E3A91F7" w:rsidR="00E204FF" w:rsidRPr="00846B76" w:rsidRDefault="000D5E51" w:rsidP="00E204FF">
            <w:r>
              <w:t>eniaufre@gmail.com</w:t>
            </w:r>
          </w:p>
        </w:tc>
      </w:tr>
      <w:tr w:rsidR="00E204FF" w:rsidRPr="00E204FF" w14:paraId="468CF00E" w14:textId="77777777" w:rsidTr="007F49CC">
        <w:tc>
          <w:tcPr>
            <w:tcW w:w="1392" w:type="pct"/>
            <w:gridSpan w:val="3"/>
            <w:vAlign w:val="bottom"/>
          </w:tcPr>
          <w:p w14:paraId="7A798994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608" w:type="pct"/>
            <w:gridSpan w:val="6"/>
            <w:vAlign w:val="bottom"/>
          </w:tcPr>
          <w:p w14:paraId="239FDA78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2A0C4824" w14:textId="77777777" w:rsidTr="00E204FF">
        <w:tc>
          <w:tcPr>
            <w:tcW w:w="5000" w:type="pct"/>
            <w:gridSpan w:val="9"/>
            <w:shd w:val="clear" w:color="auto" w:fill="731F1C" w:themeFill="accent5"/>
          </w:tcPr>
          <w:p w14:paraId="27E22759" w14:textId="57BD4A0B" w:rsidR="00E204FF" w:rsidRPr="00E204FF" w:rsidRDefault="006A74A9" w:rsidP="00E204FF">
            <w:pPr>
              <w:pStyle w:val="Titre1"/>
            </w:pPr>
            <w:r>
              <w:t>Informations à compléter pour l’inscription</w:t>
            </w:r>
            <w:r w:rsidR="00113638">
              <w:t xml:space="preserve"> à un emplacement de 4 ml</w:t>
            </w:r>
          </w:p>
        </w:tc>
      </w:tr>
      <w:tr w:rsidR="00E204FF" w:rsidRPr="00846B76" w14:paraId="3F31CFF5" w14:textId="77777777" w:rsidTr="007F49CC">
        <w:tc>
          <w:tcPr>
            <w:tcW w:w="1392" w:type="pct"/>
            <w:gridSpan w:val="3"/>
            <w:vAlign w:val="bottom"/>
          </w:tcPr>
          <w:p w14:paraId="34385982" w14:textId="561BFFB4" w:rsidR="00E204FF" w:rsidRDefault="00035AF8" w:rsidP="00E204FF">
            <w:pPr>
              <w:pStyle w:val="Retraitnormal"/>
            </w:pPr>
            <w:r>
              <w:t>Nom et prénom</w:t>
            </w:r>
          </w:p>
        </w:tc>
        <w:tc>
          <w:tcPr>
            <w:tcW w:w="3608" w:type="pct"/>
            <w:gridSpan w:val="6"/>
            <w:tcBorders>
              <w:bottom w:val="single" w:sz="4" w:space="0" w:color="auto"/>
            </w:tcBorders>
            <w:vAlign w:val="bottom"/>
          </w:tcPr>
          <w:p w14:paraId="70CE8E31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7CEDDC3D" w14:textId="77777777" w:rsidTr="007F49CC">
        <w:tc>
          <w:tcPr>
            <w:tcW w:w="1285" w:type="pct"/>
            <w:gridSpan w:val="2"/>
            <w:vAlign w:val="bottom"/>
          </w:tcPr>
          <w:p w14:paraId="7503C20B" w14:textId="5120464D" w:rsidR="00E204FF" w:rsidRDefault="00035AF8" w:rsidP="00E204FF">
            <w:pPr>
              <w:pStyle w:val="Retraitnormal"/>
            </w:pPr>
            <w:r>
              <w:t>Date et Lieu de naissance</w:t>
            </w:r>
          </w:p>
        </w:tc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2C380A3F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2E9BD631" w14:textId="77777777" w:rsidTr="007F49CC">
        <w:tc>
          <w:tcPr>
            <w:tcW w:w="1285" w:type="pct"/>
            <w:gridSpan w:val="2"/>
            <w:vAlign w:val="bottom"/>
          </w:tcPr>
          <w:p w14:paraId="4C2709B2" w14:textId="5FF8FD63" w:rsidR="00E204FF" w:rsidRPr="00846B76" w:rsidRDefault="00CA3915" w:rsidP="00E204FF">
            <w:pPr>
              <w:pStyle w:val="Retraitnormal"/>
            </w:pPr>
            <w:r>
              <w:t>Pro / Part.</w:t>
            </w:r>
          </w:p>
        </w:tc>
        <w:tc>
          <w:tcPr>
            <w:tcW w:w="1407" w:type="pct"/>
            <w:gridSpan w:val="3"/>
            <w:tcBorders>
              <w:bottom w:val="single" w:sz="4" w:space="0" w:color="auto"/>
            </w:tcBorders>
            <w:vAlign w:val="bottom"/>
          </w:tcPr>
          <w:p w14:paraId="10ABBD1F" w14:textId="77777777" w:rsidR="00E204FF" w:rsidRPr="00846B76" w:rsidRDefault="00E204FF" w:rsidP="00E204FF">
            <w:pPr>
              <w:spacing w:before="240"/>
            </w:pPr>
          </w:p>
        </w:tc>
        <w:tc>
          <w:tcPr>
            <w:tcW w:w="999" w:type="pct"/>
            <w:gridSpan w:val="3"/>
            <w:vAlign w:val="bottom"/>
          </w:tcPr>
          <w:p w14:paraId="2782FE5E" w14:textId="754EDE3A" w:rsidR="00E204FF" w:rsidRPr="00846B76" w:rsidRDefault="00113638" w:rsidP="00E204FF">
            <w:pPr>
              <w:spacing w:before="120"/>
            </w:pPr>
            <w:r>
              <w:t>Téléphone</w:t>
            </w:r>
          </w:p>
        </w:tc>
        <w:tc>
          <w:tcPr>
            <w:tcW w:w="1309" w:type="pct"/>
            <w:tcBorders>
              <w:bottom w:val="single" w:sz="4" w:space="0" w:color="auto"/>
            </w:tcBorders>
            <w:vAlign w:val="bottom"/>
          </w:tcPr>
          <w:p w14:paraId="67652726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846B76" w14:paraId="18679A31" w14:textId="77777777" w:rsidTr="007F49CC">
        <w:tc>
          <w:tcPr>
            <w:tcW w:w="1285" w:type="pct"/>
            <w:gridSpan w:val="2"/>
            <w:vAlign w:val="bottom"/>
          </w:tcPr>
          <w:p w14:paraId="2B74D32B" w14:textId="7D7D4025" w:rsidR="00E204FF" w:rsidRPr="00846B76" w:rsidRDefault="006473B8" w:rsidP="00E204FF">
            <w:pPr>
              <w:pStyle w:val="Retraitnormal"/>
            </w:pPr>
            <w:r>
              <w:t xml:space="preserve">Pièce </w:t>
            </w:r>
            <w:r w:rsidR="00C16C01">
              <w:t>i</w:t>
            </w:r>
            <w:r>
              <w:t>dentité</w:t>
            </w:r>
            <w:r w:rsidR="00C16C01">
              <w:t xml:space="preserve"> et numéro</w:t>
            </w:r>
          </w:p>
        </w:tc>
        <w:tc>
          <w:tcPr>
            <w:tcW w:w="3715" w:type="pct"/>
            <w:gridSpan w:val="7"/>
            <w:tcBorders>
              <w:bottom w:val="single" w:sz="4" w:space="0" w:color="auto"/>
            </w:tcBorders>
            <w:vAlign w:val="bottom"/>
          </w:tcPr>
          <w:p w14:paraId="3BD5E965" w14:textId="77777777" w:rsidR="00E204FF" w:rsidRPr="00846B76" w:rsidRDefault="00E204FF" w:rsidP="00E204FF">
            <w:pPr>
              <w:spacing w:before="240"/>
            </w:pPr>
          </w:p>
        </w:tc>
      </w:tr>
      <w:tr w:rsidR="00E204FF" w:rsidRPr="00E204FF" w14:paraId="76F73F5E" w14:textId="77777777" w:rsidTr="00AD1AD3">
        <w:tc>
          <w:tcPr>
            <w:tcW w:w="5000" w:type="pct"/>
            <w:gridSpan w:val="9"/>
          </w:tcPr>
          <w:p w14:paraId="5992FCC0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2B3C82D3" w14:textId="77777777" w:rsidTr="007F49CC">
        <w:tc>
          <w:tcPr>
            <w:tcW w:w="1669" w:type="pct"/>
            <w:gridSpan w:val="4"/>
          </w:tcPr>
          <w:p w14:paraId="0646EF64" w14:textId="780DFD0B" w:rsidR="00E204FF" w:rsidRDefault="00C16C01" w:rsidP="00AD1AD3">
            <w:pPr>
              <w:spacing w:before="240"/>
            </w:pPr>
            <w:r>
              <w:t>Adresse</w:t>
            </w:r>
          </w:p>
        </w:tc>
        <w:tc>
          <w:tcPr>
            <w:tcW w:w="3331" w:type="pct"/>
            <w:gridSpan w:val="5"/>
            <w:tcBorders>
              <w:bottom w:val="single" w:sz="4" w:space="0" w:color="auto"/>
            </w:tcBorders>
          </w:tcPr>
          <w:p w14:paraId="6A5A74B7" w14:textId="77777777" w:rsidR="00E204FF" w:rsidRPr="00846B76" w:rsidRDefault="00E204FF" w:rsidP="00AD1AD3">
            <w:pPr>
              <w:spacing w:before="240"/>
            </w:pPr>
          </w:p>
        </w:tc>
      </w:tr>
    </w:tbl>
    <w:p w14:paraId="4B73932C" w14:textId="77777777" w:rsidR="000172E5" w:rsidRDefault="000172E5" w:rsidP="00E204FF">
      <w:pPr>
        <w:pStyle w:val="Sansinterligne"/>
      </w:pPr>
    </w:p>
    <w:p w14:paraId="705B171A" w14:textId="26DD525C" w:rsidR="00113638" w:rsidRPr="0006568A" w:rsidRDefault="00113638" w:rsidP="00E204FF">
      <w:pPr>
        <w:pStyle w:val="Sansinterligne"/>
      </w:pPr>
    </w:p>
    <w:sectPr w:rsidR="00113638" w:rsidRPr="0006568A" w:rsidSect="00FC2768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A15FD" w14:textId="77777777" w:rsidR="00FC1D90" w:rsidRDefault="00FC1D90" w:rsidP="000172E5">
      <w:pPr>
        <w:spacing w:after="0" w:line="240" w:lineRule="auto"/>
      </w:pPr>
      <w:r>
        <w:separator/>
      </w:r>
    </w:p>
  </w:endnote>
  <w:endnote w:type="continuationSeparator" w:id="0">
    <w:p w14:paraId="08871E2E" w14:textId="77777777" w:rsidR="00FC1D90" w:rsidRDefault="00FC1D9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DEF7B4-AEB4-4942-9822-3571491EF239}"/>
    <w:embedBold r:id="rId2" w:fontKey="{7A2D4617-3403-4556-BBBA-33CDA930DC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A85D732-8E99-44E6-8AD9-631863D0793F}"/>
    <w:embedBold r:id="rId4" w:fontKey="{2E53DF67-886B-4A8D-B0BD-75C18E5F8251}"/>
    <w:embedItalic r:id="rId5" w:fontKey="{0CC27F72-50B1-4648-B060-7253A1CD7FF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D0D12C6-4470-4CC8-8DB2-155D6C8DB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ook w:val="04A0" w:firstRow="1" w:lastRow="0" w:firstColumn="1" w:lastColumn="0" w:noHBand="0" w:noVBand="1"/>
    </w:tblPr>
    <w:tblGrid>
      <w:gridCol w:w="6062"/>
      <w:gridCol w:w="3118"/>
    </w:tblGrid>
    <w:tr w:rsidR="00311D4F" w:rsidRPr="00311D4F" w14:paraId="31F44B11" w14:textId="77777777" w:rsidTr="007F49CC">
      <w:sdt>
        <w:sdtPr>
          <w:id w:val="14823600"/>
          <w:placeholder>
            <w:docPart w:val="62868626FAE44DED92FDE8B11A72779F"/>
          </w:placeholder>
          <w:temporary/>
          <w:showingPlcHdr/>
          <w15:appearance w15:val="hidden"/>
        </w:sdtPr>
        <w:sdtEndPr/>
        <w:sdtContent>
          <w:tc>
            <w:tcPr>
              <w:tcW w:w="6062" w:type="dxa"/>
              <w:vAlign w:val="center"/>
            </w:tcPr>
            <w:p w14:paraId="29DE6262" w14:textId="77777777" w:rsidR="00311D4F" w:rsidRPr="00311D4F" w:rsidRDefault="00F12965" w:rsidP="007F49CC">
              <w:pPr>
                <w:pStyle w:val="Pieddepage"/>
                <w:ind w:right="-113"/>
              </w:pPr>
              <w:r w:rsidRPr="00311D4F">
                <w:rPr>
                  <w:rStyle w:val="PieddepageCar"/>
                  <w:lang w:bidi="fr-FR"/>
                </w:rPr>
                <w:t xml:space="preserve">Double-cliquez dans le pied de page pour insérer le nom de votre établissement </w:t>
              </w:r>
              <w:r w:rsidRPr="00311D4F">
                <w:rPr>
                  <w:rStyle w:val="PieddepageCar"/>
                  <w:lang w:bidi="fr-FR"/>
                </w:rPr>
                <w:br/>
                <w:t>ici et modifier le logo</w:t>
              </w:r>
            </w:p>
          </w:tc>
        </w:sdtContent>
      </w:sdt>
      <w:tc>
        <w:tcPr>
          <w:tcW w:w="3118" w:type="dxa"/>
          <w:vAlign w:val="center"/>
        </w:tcPr>
        <w:p w14:paraId="537105B1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311D4F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0658CA35" wp14:editId="175208C1">
                <wp:extent cx="1280160" cy="493920"/>
                <wp:effectExtent l="0" t="0" r="0" b="1905"/>
                <wp:docPr id="9" name="Image 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3F09702" w14:textId="77777777" w:rsidR="006145D8" w:rsidRDefault="006145D8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BD182" w14:textId="77777777" w:rsidR="00FC1D90" w:rsidRDefault="00FC1D90" w:rsidP="000172E5">
      <w:pPr>
        <w:spacing w:after="0" w:line="240" w:lineRule="auto"/>
      </w:pPr>
      <w:r>
        <w:separator/>
      </w:r>
    </w:p>
  </w:footnote>
  <w:footnote w:type="continuationSeparator" w:id="0">
    <w:p w14:paraId="52BA1153" w14:textId="77777777" w:rsidR="00FC1D90" w:rsidRDefault="00FC1D9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0FEC5553" w14:textId="77777777" w:rsidTr="00384B05">
      <w:trPr>
        <w:trHeight w:val="990"/>
      </w:trPr>
      <w:tc>
        <w:tcPr>
          <w:tcW w:w="1350" w:type="dxa"/>
          <w:vAlign w:val="center"/>
        </w:tcPr>
        <w:p w14:paraId="2C7DC5F3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3458FEC3" wp14:editId="553250F6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71A95F9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CaIzJllhMAAJYTAAAUAAAAZHJzL21lZGlhL2ltYWdlMS5wbmeJUE5HDQoaCgAA&#10;AA1JSERSAAABgAAAAYAIBgAAAKTHtb8AAAABc1JHQgCuzhzpAAAABGdBTUEAALGPC/xhBQAAAAlw&#10;SFlzAAA7DgAAOw4BzLahgwAAEytJREFUeF7t00GqBUERRUEXIrhI948OizyDhgdZhX4i4Ixv0WT/&#10;4x8AAAAAAAAAAAAAAAAAAAAAAAAAAAAAAAAAAAAAAAAAAAAAAAAAAAAAAAAAAAAAAMD/nX//65//&#10;kfQ36/8OQw9G0t+p/zsMPRhJf6f+7zD0YCT9nfq/w9CDkfR36v8OQw9G0t+p/zsMPRhJf6f+7zD0&#10;YCT9nfq/w9CDkfR36v8OQw9G0t+p/zsMPRhJf6f+7zD0YCT9nfq/w9CDkfR36v8OQw9G0t+p/zsM&#10;PRhJf6f+7zD0YCT9nfq/w9CDkfR36v8OQw9G0t+p/zsMPRhJf6f+7zD0YCT9nfq/w9CDkfR36v8O&#10;Qw9G0t+p/zsMPRhJf6f+7zD0YCT9nfq/w9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t3X/dX0PfOn9bNc9GHow23Xvtu6/ru+B&#10;L72f7boHQw9mu+7d1v3X9T3wpfezXfdg6MFs173buv+6vge+9H626x4MPZjtundb91/X98CX3s92&#10;3YOhB7Nd927r/uv6HvjS+9muezD0YLbr3m3df13fA196P9t1D4YezHbdu637r+t74EvvZ7vuwdCD&#10;2a57t3X/dX3Pa32Pfqvf87bub9c9GHow23Xvtu6/ru95re/Rb/V73tb97boHQw9mu+7d1v3X9T2v&#10;9T36rX7P27q/Xfdg6MFs173buv+6vue1vke/1e95W/e36x4MPZjtundb91/X97zW9+i3+j1v6/52&#10;3YOhB7Nd927r/uv6ntf6Hv1Wv+dt3d+uezD0YLbr3m3df13f81rfo9/q97yt+9t1D4YezHbdu637&#10;r+t7Xut79Fv9nrd1f7vuwdCD2a57t3X/dX3Pa32Pfqvf87bub9c9GHow23Xvtu6/ru95re/Rb/V7&#10;3tb97boHQw9mu+7d1v3X9T2v9T36rX7P27q/Xfdg6MFs173buv+6vue1vke/1e95W/e36x4MPZjt&#10;undb91/X97zW9+i3+j1v6/523YOhB7Nd927r/uv6ntf6Hv1Wv+dt3d+uezD0YLbr3m3df13f81rf&#10;o9/q97yt+9t1D4YezHbdu637r+t7Xut79Fv9nrd1f7vuwdCD2a57t3X/dX0PfOn9bNc9GHow23Xv&#10;tu6/ru+BL72f7boHQw9mu+7d1v3X9T3wpfezXfdg6MFs173buv+6vge+9H626x4MPZjtundb91/X&#10;98CX3s923YOhB7Nd927r/uv6HvjS+9muezD0YLbr3m3df13fA196P9t1D4YezHbdu637r+t74Evv&#10;Z7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t3X/dX0P&#10;fOn9bNc9GHow23Xvtu6/ru+BL72f7boHQw9mu+7d1v3X9T3wpfezXfdg6MFs173buv+6vge+9H62&#10;6x4MPZjtundb91/X98CX3s923YOhB7Nd927r/uv6HvjS+9muezD0YLbr3m3df13fA196P9t1D4Ye&#10;zHbdu637r+t74EvvZ7vuwdCD2a57t3X/dX3Pa32Pfqvf87bub9c9GHow23Xvtu6/ru95re/Rb/V7&#10;3tb97boHQw9mu+7d1v3X9T2v9T36rX7P27q/Xfdg6MFs173buv+6vue1vke/1e95W/e36x4MPZjt&#10;undb91/X97zW9+i3+j1v6/523YOhB7Nd927r/uv6ntf6Hv1Wv+dt3d+uezD0YLbr3m3df13f81rf&#10;o9/q97yt+9t1D4YezHbdu637r+t7Xut79Fv9nrd1f7vuwdCD2a57t3X/dX3Pa32Pfqvf87bub9c9&#10;GHow23Xvtu6/ru95re/Rb/V73tb97boHQw9mu+7d1v3X9T2v9T36rX7P27q/Xfdg6MFs173buv+6&#10;vue1vke/1e95W/e36x4MPZjtundb91/X97zW9+i3+j1v6/523YOhB7Nd927r/uv6ntf6Hv1Wv+dt&#10;3d+uezD0YLbr3m3df13f81rfo9/q97yt+9t1D4YezHbdu637r+t7Xut79Fv9nrd1f7vuwdCD2a57&#10;t3X/dX0PfOn9bNc9GHow23Xvtu6/ru+BL72f7boHQw9mu+7d1v3X9T3wpfezXfdg6MFs173buv+6&#10;vge+9H626x4MPZjtundb91/X98CX3s923YOhB7Nd927r/uv6HvjS+9muezD0YLbr3m3df13fA196&#10;P9t1D4YezHbdu637r+t74EvvZ7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t3X/dX0PfOn9bNc9GHow23Xvtu6/ru+BL72f7boHQw9mu+7d1v3X9T3wpfez&#10;Xfdg6MFs173buv+6vge+9H626x4MPZjtundb91/X98CX3s923YOhB7Nd927r/uv6HvjS+9muezD0&#10;YLbr3m3df13fA196P9t1D4YezHbdu637r+t74EvvZ7vuwdCD2a57t3X/dX3Pa32Pfqvf87bub9c9&#10;GHow23Xvtu6/ru95re/Rb/V73tb97boHQw9mu+7d1v3X9T2v9T36rX7P27q/Xfdg6MFs173buv+6&#10;vue1vke/1e95W/e36x4MPZjtundb91/X97zW9+i3+j1v6/523YOhB7Nd927r/uv6ntf6Hv1Wv+dt&#10;3d+uezD0YLbr3m3df13f81rfo9/q97yt+9t1D4YezHbdu637r+t7Xut79Fv9nrd1f7vuwdCD2a57&#10;t3X/dX3Pa32Pfqvf87bub9c9GHow23Xvtu6/ru95re/Rb/V73tb97boHQw9mu+7d1v3X9T2v9T36&#10;rX7P27q/Xfdg6MFs173buv+6vue1vke/1e95W/e36x4MPZjtundb91/X97zW9+i3+j1v6/523YOh&#10;B7Nd927r/uv6ntf6Hv1Wv+dt3d+uezD0YLbr3m3df13f81rfo9/q97yt+9t1D4YezHbdu637r+t7&#10;Xut79Fv9nrd1f7vuwdCD2a57t3X/dX0PfOn9bNc9GHow23Xvtu6/ru+BL72f7boHQw9mu+7d1v3X&#10;9T3wpfezXfdg6MFs173buv+6vge+9H626x4MPZjtundb91/X98CX3s923YOhB7Nd927r/uv6HvjS&#10;+9muezD0YLbr3m3df13fA196P9t1D4YezHbdu637r+t74EvvZ7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t3X/dX0PfOn9bNc9GHow23Xvtu6/ru+BL72f&#10;7boHQw9mu+7d1v3X9T3wpfezXfdg6MFs173buv+6vge+9H626x4MPZjtundb91/X98CX3s923YOh&#10;B7Nd927r/uv6HvjS+9muezD0YLbr3m3df13fA196P9t1D4YezHbdu637r+t74EvvZ7vuwdCD2a57&#10;t3X/dX3Pa32Pfqvf87bub9c9GHow23Xvtu6/ru95re/Rb/V73tb97boHQw9mu+7d1v3X9T2v9T36&#10;rX7P27q/Xfdg6MFs173buv+6vue1vke/1e95W/e36x4MPZjtundb91/X97zW9+i3+j1v6/523YOh&#10;B7Nd927r/uv6ntf6Hv1Wv+dt3d+uezD0YLbr3m3df13f81rfo9/q97yt+9t1D4YezHbdu637r+t7&#10;Xut79Fv9nrd1f7vuwdCD2a57t3X/dX3Pa32Pfqvf87bub9c9GHow23Xvtu6/ru95re/Rb/V73tb9&#10;7boHQw9mu+7d1v3X9T2v9T36rX7P27q/Xfdg6MFs173buv+6vue1vke/1e95W/e36x4MPZjtundb&#10;91/X97zW9+i3+j1v6/523YOhB7Nd927r/uv6ntf6Hv1Wv+dt3d+uezD0YLbr3m3df13f81rfo9/q&#10;97yt+9t1D4YezHbdu637r+t7Xut79Fv9nrd1f7vuwdCD2a57t3X/dX0PfOn9bNc9GHow23Xvtu6/&#10;ru+BL72f7boHQw9mu+7d1v3X9T3wpfezXfdg6MFs173buv+6vge+9H626x4MPZjtundb91/X98CX&#10;3s923YOhB7Nd927r/uv6HvjS+9muezD0YLbr3m3df13fA196P9t1D4YezHbdu637r+t74EvvZ7vu&#10;wdCD2a57wNH/ZbvuwdCD2a57wNH/ZbvuwdCD2a57wNH/ZbvuwdCD2a57wNH/ZbvuwdCD2a57wNH/&#10;ZbvuwdCD2a57wNH/ZbvuwdCD2a57wNH/ZbvuwdCD2a57wNH/ZbvuwdCD2a57wNH/ZbvuwdCD2a57&#10;wNH/ZbvuwdCD2a57wNH/ZbvuwdCD2a57wNH/ZbvuwdCD2a57wNH/ZbvuwdCD2a57wNH/ZbvuwdCD&#10;2a57wNH/ZbvuwdCD2a57wNH/ZbvuwdCD2a57wNH/ZbvuwdCD2a57wNH/ZbvuwdCD2a57wNH/Zbvu&#10;wdCD2a57wNH/ZbvuwdCD2a57wNH/ZbvuwdCD2a57wNH/ZbvuwdCD2a57wNH/ZbvuwdCD2a57wNH/&#10;ZbvuwdCDkfR36v8OQw9G0t+p/zsMPRhJf6f+7zD0YCT9nfq/w9CDkfR36v8OQw9G0t+p/zsMPRhJ&#10;f6f+7zD0YCT9nfq/w9CDkfR36v8OQw9G0t+p/zsMPRhJf6f+7zD0YCT9nfq/w9CDkfR36v8OQw9G&#10;0t+p/zsMPRhJf6f+7zD0YCT9nfq/w9CDkfR36v8OQw9G0t+p/zsMPRhJf6f+7zD0YCT9nfq/w9CD&#10;kfR36v8OQw9G0t+p/zsMPRhJf6f+7zD0YCT9nfq/AwAAAAAAAAAAAAAAAAAAAAAAAAAAAAAAAAAA&#10;AAAAAAAAAAAAAAAAAAAAAAAAAAAA//v+C3IcxJK1FS07AAAAAElFTkSuQmCCUEsDBAoAAAAAAAAA&#10;IQAqx0y73wQAAN8EAAAUAAAAZHJzL21lZGlhL2ltYWdlMi5zdmc8c3ZnIHZpZXdCb3g9IjAgMCA5&#10;NiA5NiIgeG1sbnM9Imh0dHA6Ly93d3cudzMub3JnLzIwMDAvc3ZnIiB4bWxuczp4bGluaz0iaHR0&#10;cDovL3d3dy53My5vcmcvMTk5OS94bGluayIgaWQ9Ikljb25zX0xpc3RfTFRSIiBvdmVyZmxvdz0i&#10;aGlkZGVuIj48c3R5bGU+DQouTXNmdE9mY1RobV9BY2NlbnQ1X0ZpbGwgew0KIGZpbGw6IzczMUYx&#10;QzsgDQp9DQo8L3N0eWxlPg0KPHBhdGggZD0iTTIzIDE0IDczIDE0IDczIDgyIDIzIDgyIDIzIDE0&#10;Wk0xNyA4OCA3OSA4OCA3OSA4IDE3IDggMTcgODhaIiBjbGFzcz0iTXNmdE9mY1RobV9BY2NlbnQ1&#10;X0ZpbGwiIHN0cm9rZS1kYXNob2Zmc2V0PSIxIiBmaWxsPSIjNzMxRjFDIi8+PHJlY3QgeD0iMzAi&#10;IHk9IjIwIiB3aWR0aD0iOCIgaGVpZ2h0PSI4IiBjbGFzcz0iTXNmdE9mY1RobV9BY2NlbnQ1X0Zp&#10;bGwiIHN0cm9rZS1kYXNob2Zmc2V0PSIxIiBmaWxsPSIjNzMxRjFDIi8+PHJlY3QgeD0iNDYiIHk9&#10;IjIyIiB3aWR0aD0iMjAiIGhlaWdodD0iNCIgY2xhc3M9Ik1zZnRPZmNUaG1fQWNjZW50NV9GaWxs&#10;IiBzdHJva2UtZGFzaG9mZnNldD0iMSIgZmlsbD0iIzczMUYxQyIvPjxyZWN0IHg9IjMwIiB5PSIz&#10;NiIgd2lkdGg9IjgiIGhlaWdodD0iOCIgY2xhc3M9Ik1zZnRPZmNUaG1fQWNjZW50NV9GaWxsIiBz&#10;dHJva2UtZGFzaG9mZnNldD0iMSIgZmlsbD0iIzczMUYxQyIvPjxyZWN0IHg9IjQ2IiB5PSIzOCIg&#10;d2lkdGg9IjIwIiBoZWlnaHQ9IjQiIGNsYXNzPSJNc2Z0T2ZjVGhtX0FjY2VudDVfRmlsbCIgc3Ry&#10;b2tlLWRhc2hvZmZzZXQ9IjEiIGZpbGw9IiM3MzFGMUMiLz48cmVjdCB4PSIzMCIgeT0iNTIiIHdp&#10;ZHRoPSI4IiBoZWlnaHQ9IjgiIGNsYXNzPSJNc2Z0T2ZjVGhtX0FjY2VudDVfRmlsbCIgc3Ryb2tl&#10;LWRhc2hvZmZzZXQ9IjEiIGZpbGw9IiM3MzFGMUMiLz48cmVjdCB4PSI0NiIgeT0iNTQiIHdpZHRo&#10;PSIyMCIgaGVpZ2h0PSI0IiBjbGFzcz0iTXNmdE9mY1RobV9BY2NlbnQ1X0ZpbGwiIHN0cm9rZS1k&#10;YXNob2Zmc2V0PSIxIiBmaWxsPSIjNzMxRjFDIi8+PHJlY3QgeD0iMzAiIHk9IjY4IiB3aWR0aD0i&#10;OCIgaGVpZ2h0PSI4IiBjbGFzcz0iTXNmdE9mY1RobV9BY2NlbnQ1X0ZpbGwiIHN0cm9rZS1kYXNo&#10;b2Zmc2V0PSIxIiBmaWxsPSIjNzMxRjFDIi8+PHJlY3QgeD0iNDYiIHk9IjcwIiB3aWR0aD0iMjAi&#10;IGhlaWdodD0iNCIgY2xhc3M9Ik1zZnRPZmNUaG1fQWNjZW50NV9GaWxsIiBzdHJva2UtZGFzaG9m&#10;ZnNldD0iMSIgZmlsbD0iIzczMUYxQyIvPjwvc3ZnPlBLAwQKAAAAAAAAACEAJF6CJHoSAAB6EgAA&#10;FAAAAGRycy9tZWRpYS9pbWFnZTMucG5niVBORw0KGgoAAAANSUhEUgAAAYAAAAGACAYAAACkx7W/&#10;AAAAAXNSR0IArs4c6QAAAARnQU1BAACxjwv8YQUAAAAJcEhZcwAAOw4AADsOAcy2oYMAABIPSURB&#10;VHhe7d3vkdx3lcVhQuAdVYxoEcKGQAiEsBmA5Q2ADBwCITgEQiAEhaAQdqtHMt+6H8Halu5I3a3n&#10;qTpvfX6ePnc0mn/6zW8AAAAAAAAAAAAAAAAAAAAAAAAAAAAAAAAAAAAAAAAAAAAAAAAAAAAAAAAA&#10;AAAAAAD4Rf7y+vVvv3/99Kfv/vD0tzeXV/94c3n1z+8vT+++f/3qf+86l6d3H/5ffvz+8uqH6/9j&#10;/98BvknP7/iv7xgf4Z39r8nl1Q99WwB8E67v+K8f7X9z7/iT69ugbxuAh/X+o/6nH/vO8FvN9VNE&#10;17dJ304AD+V/Xv/+v76/PL3tO8FvPpent9e3Td9eAA/h+lHu8xdE+85P3ufy9M7fBICH49M+vyzX&#10;74Dq2w7grn33+umvfWcn/z6+MAw8jA8f/X/T3+3zq/L8qaDf/bFvR4C78/ztnn0nJ/9/Lk9/79sR&#10;4O74rp9PyOXpXd+OAHfl+qsPPnrnJr8ob16/+nPfngB3w6d/PiM+DQTcM9/6+enxLaHAXfODX58R&#10;XwcA7pkvAH9G/AEA3LOP3ql9zVx/FuHD7+S//t6d688nvM/v/nj9guuHX0t9U39g9e0JcDf6Du2r&#10;5PL07vqTyL/09+y8ef37/76VPwj6bAB3o+/QvnQ+51ctv//bwsf/zS+ZPhPA3eg7tC+Z63fRfOo7&#10;/5987W9j7fMA3I2+Q/tS+ZyP/Ov6/fj973+p9FkA7kbfoX2RvMDv1f9aXxPocwDcjb5D+xK5fsG3&#10;z/G5nr9L6N90vXT6HAB3o+/QXjyXp7fbH/3/5Gv8LaDPANyA599x//rpT9cvEl6/2Pj8E69+5/3X&#10;z+XVD32tttzCdwV987k8vftwaz/+9DMdfZ3gxbz/x02ef2DIO/sbzEv+Bs2v9Wkg+QV5wT/44fkd&#10;//O3BHrHf9N5yX9J6/3f+j7ulNuJf06Tdf5B8/uJPwBk81uA+cZdf2fM1/jin3xaXvrw2yc3msvT&#10;2+vt9vWDX+z6zsSvM76vvOTRX/920T654bzAz4PwjfBpn3vNy31XyPPfBj/qk1uOf1SHT3L9YaKO&#10;Se4gL/jPKH7t3wsknxZfGOZX+fDRv+/2uce84D+icv1o8qM+uf08fyro5b45gAfjI737zkv8LICf&#10;AbjzvODfDHkwvuvnznN5etvX9HN8+GYAH/3fc17wb4Y8kOsXET8aj9xfFj/i8ysgHiMv8TdDHoxP&#10;/zxONn4rqG8GeKAsflDAg/Ktnw+WT/wdMf/6nU/978ndxreE8rP84Nfj5fqaXv+h977W/8n104B2&#10;8IDxdQB+ji8AP27e/xrh979C+KdvC7x+pP/+J3z/9au9veN/1PgDgJ/z0WhE5GHSe4ehgxGRx0nv&#10;HYYORkQeJ713GDoYEXmc9N5h6GBE5HHSe4ehgxGRx0nvHYYORkQeJ713GDoYEXmc9N5h6GC2075b&#10;1+eX+0pfz1vX599O+2DoYLbTvlvX55f7Sl/PW9fn3077YOhgttO+W9fnl/tKX89b1+ffTvtg6GC2&#10;075b1+eX+0pfz1vX599O+2DoYLbTvlvX55f7Sl/PW9fn3077YOhgttO+W9fnl/tKX89b1+ffTvtg&#10;6GC2075b1+eX+0pfz1vX599O+2DoYLbTvlvX55f7Sl/PW9fn3077YOhgttO+W9fnl/tKX89b1+ff&#10;Tvtg6GC2075b1+eX+0pfz1vX599O+2DoYLbTvlvX55f7Sl/PW9fn3077YOhgttO+W9fnl/tKX89b&#10;1+ffTvtg6GC2075b1+eX+0pfz1vX599O+2DoYLbTvlvX55f7Sl/PW9fn3077YOhgttO+W9fnl/tK&#10;X89b1+ffTvtg6GC2075b1+eX+0pfz1vX599O+2DoYLbTvlvX55f7Sl/PW9fn3077YOhgttO+W9fn&#10;l/tKX89b1+ffTvtg6GC2075b1+eX+0pfz1vX599O+2DoYLbTvlvX55f7Sl/PW9fn3077YOhgttO+&#10;W9fnl/tKX89b1+ffTvtg6GC2075b1+eX+0pfz1vX599O+2DoYLbTvlvX55f7Sl/PW9fn3077YOhg&#10;ttO+W9fnl/tKX89b1+ff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LbTPuDovWynfTB0MNtpH3D0XrbTPhg6mO20Dzh6L9tpHwwdzHbaBxy9l+20D4YOZjvtA47ey3ba&#10;B0MHs532AUfvZTvtg6GD2U77gKP3sp32wdDBbKd9wNF72U77YOhgttM+4Oi9bKd9MHQw22kfcPRe&#10;ttM+GDqY7bQPOHov22kfDB3MdtoHHL2X7bQPhg5mO+0Djt7LdtoHQweznfYBR+9lO+2DoYPZTvuA&#10;o/eynfbB0MFsp33A0XvZTvtg6GC20z7g6L1sp30wdDDbaR9w9F620z4YOpjttA84ei/baR8MHcx2&#10;2gccvZfttA+GDmY77QOO3st22gdDB7Od9gFH72U77YOhg9lO+4Cj97Kd9sHQwWynfcDRe9lO+2Do&#10;YETkcdJ7h6GDEZHHSe8dhg5GRB4nvXcYOhgReZz03mHoYETkcdJ7h6GDEZHHSe8dhg5GRB4nvXcY&#10;OhgReZz03mH4/vL0rqMRkcdI7x2GN5dX/+xoROQBcnl623uH4c3l1T8+Go6I3H2uH9z13mH4/vLq&#10;hw5HRB4gl6e/995hePP61Z8/Go6I3H2ut917h4/4QrDIg+Xy9O4vr1//trcOH7n+VfGjAYnI/eby&#10;6ofeOfxb148UPhqQiNxnnj/6/90fe+fwH333h6e/fTQkEbm7XG+59w0/y7eEitx3rt/66XP/fJLn&#10;TwVdnt52VCJyB7k8vfWpHz7LdUD+EBC5szx/J9/Tn3rP8Ktd/ybg00Ei95H3n/bxkT/Lvnv99NeO&#10;TURuJJend9cb9Tl/XsyHrwv4OQGRW8n10z2Xpx991M8X9fxrIy6vfnj+9JCvE4i8fN6/s3/7/Ft7&#10;L08/Xj/P7yN+AAAAAAAAAAAAAAAAAAAAAAAAAAAAAAAAAAAAAAAAAAAAAAAAAAAAAAAAAAAAAAB4&#10;bP8H39srOCE/C0QAAAAASUVORK5CYIJQSwMECgAAAAAAAAAhABbJlkeRAgAAkQIAABQAAABkcnMv&#10;bWVkaWEvaW1hZ2U0LnN2Zzxzdmcgdmlld0JveD0iMCAwIDk2IDk2IiB4bWxucz0iaHR0cDovL3d3&#10;dy53My5vcmcvMjAwMC9zdmciIHhtbG5zOnhsaW5rPSJodHRwOi8vd3d3LnczLm9yZy8xOTk5L3hs&#10;aW5rIiBpZD0iSWNvbnNfQ2xpcGJvYXJkIiBvdmVyZmxvdz0iaGlkZGVuIj48c3R5bGU+DQouTXNm&#10;dE9mY1RobV9BY2NlbnQ1X0ZpbGwgew0KIGZpbGw6IzczMUYxQzsgDQp9DQo8L3N0eWxlPg0KPHBh&#10;dGggZD0iTTczIDgyIDIzIDgyIDIzIDIwIDM0IDIwIDM0IDI2IDYyIDI2IDYyIDIwIDczIDIwIDcz&#10;IDgyWk00OCAxMkM0OS43IDEyIDUxIDEzLjMgNTEgMTUgNTEgMTYuNyA0OS43IDE4IDQ4IDE4IDQ2&#10;LjMgMTggNDUgMTYuNyA0NSAxNSA0NSAxNC4yIDQ1LjMgMTMuNCA0NS45IDEyLjkgNDYuNCAxMi4z&#10;IDQ3LjIgMTIgNDggMTJaTTc1IDE0IDU4IDE0IDU4IDEyQzU4IDkuOCA1Ni4yIDggNTQgOEw0MiA4&#10;QzM5LjggOCAzOCA5LjggMzggMTJMMzggMTQgMjEgMTRDMTguOCAxNCAxNyAxNS44IDE3IDE4TDE3&#10;IDg0QzE3IDg2LjIgMTguOCA4OCAyMSA4OEw3NSA4OEM3Ny4yIDg4IDc5IDg2LjIgNzkgODRMNzkg&#10;MThDNzkgMTUuOCA3Ny4yIDE0IDc1IDE0WiIgY2xhc3M9Ik1zZnRPZmNUaG1fQWNjZW50NV9GaWxs&#10;IiBzdHJva2UtZGFzaG9mZnNldD0iMSIgZmlsbD0iIzczMUYxQyIvPjwvc3ZnPlBLAwQUAAYACAAA&#10;ACEAjX9oStsAAAAFAQAADwAAAGRycy9kb3ducmV2LnhtbEyPQUvDQBCF74L/YRnBm92NotQ0m1KK&#10;eiqCrSC9TbPTJDQ7G7LbJP33brzUy/CGN7z3TbYcbSN66nztWEMyUyCIC2dqLjV8794f5iB8QDbY&#10;OCYNF/KwzG9vMkyNG/iL+m0oRQxhn6KGKoQ2ldIXFVn0M9cSR+/oOoshrl0pTYdDDLeNfFTqRVqs&#10;OTZU2NK6ouK0PVsNHwMOq6fkrd+cjuvLfvf8+bNJSOv7u3G1ABFoDNdjmPAjOuSR6eDObLxoNMRH&#10;wt+cPJW8gjhMQs1B5pn8T5//AgAA//8DAFBLAwQUAAYACAAAACEArtSby9cAAACtAgAAGQAAAGRy&#10;cy9fcmVscy9lMm9Eb2MueG1sLnJlbHO8ks9qwzAMh++DvoPRfXGSljFGnV7GoNfRPYCwFccs/oPl&#10;lfbtayiDFbrtlqMk9P0+hLa7k5/FkTK7GBR0TQuCgo7GBavg4/D2+AyCCwaDcwyk4EwMu2H1sH2n&#10;GUtd4sklFpUSWMFUSnqRkvVEHrmJiUKdjDF7LLXMVibUn2hJ9m37JPNPBgw3TLE3CvLerEEczqkm&#10;/8+O4+g0vUb95SmUOxHS+ZpdgZgtFQWejMNrc92kYEHed+iXcegbPv7q0C3j0P11h80yDpvvO8ib&#10;JxsuAAAA//8DAFBLAQItABQABgAIAAAAIQCo1seoEwEAAEkCAAATAAAAAAAAAAAAAAAAAAAAAABb&#10;Q29udGVudF9UeXBlc10ueG1sUEsBAi0AFAAGAAgAAAAhADj9If/WAAAAlAEAAAsAAAAAAAAAAAAA&#10;AAAARAEAAF9yZWxzLy5yZWxzUEsBAi0AFAAGAAgAAAAhAMvAGvV0AgAAYAcAAA4AAAAAAAAAAAAA&#10;AAAAQwIAAGRycy9lMm9Eb2MueG1sUEsBAi0ACgAAAAAAAAAhAJojMmWWEwAAlhMAABQAAAAAAAAA&#10;AAAAAAAA4wQAAGRycy9tZWRpYS9pbWFnZTEucG5nUEsBAi0ACgAAAAAAAAAhACrHTLvfBAAA3wQA&#10;ABQAAAAAAAAAAAAAAAAAqxgAAGRycy9tZWRpYS9pbWFnZTIuc3ZnUEsBAi0ACgAAAAAAAAAhACRe&#10;giR6EgAAehIAABQAAAAAAAAAAAAAAAAAvB0AAGRycy9tZWRpYS9pbWFnZTMucG5nUEsBAi0ACgAA&#10;AAAAAAAhABbJlkeRAgAAkQIAABQAAAAAAAAAAAAAAAAAaDAAAGRycy9tZWRpYS9pbWFnZTQuc3Zn&#10;UEsBAi0AFAAGAAgAAAAhAI1/aErbAAAABQEAAA8AAAAAAAAAAAAAAAAAKzMAAGRycy9kb3ducmV2&#10;LnhtbFBLAQItABQABgAIAAAAIQCu1JvL1wAAAK0CAAAZAAAAAAAAAAAAAAAAADM0AABkcnMvX3Jl&#10;bHMvZTJvRG9jLnhtbC5yZWxzUEsFBgAAAAAJAAkAQgIAAEE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OdwwAAANoAAAAPAAAAZHJzL2Rvd25yZXYueG1sRI9Bi8Iw&#10;FITvgv8hPGEvsqYqWOkaRQTB3YuoPbi3R/O2LTYvtYm2+++NIHgcZuYbZrHqTCXu1LjSsoLxKAJB&#10;nFldcq4gPW0/5yCcR9ZYWSYF/+Rgtez3Fpho2/KB7kefiwBhl6CCwvs6kdJlBRl0I1sTB+/PNgZ9&#10;kE0udYNtgJtKTqJoJg2WHBYKrGlTUHY53owCTr9P8TVu1+fNvtP1Lh3+Vj9DpT4G3foLhKfOv8Ov&#10;9k4rmMLzSrgBcvkAAAD//wMAUEsBAi0AFAAGAAgAAAAhANvh9svuAAAAhQEAABMAAAAAAAAAAAAA&#10;AAAAAAAAAFtDb250ZW50X1R5cGVzXS54bWxQSwECLQAUAAYACAAAACEAWvQsW78AAAAVAQAACwAA&#10;AAAAAAAAAAAAAAAfAQAAX3JlbHMvLnJlbHNQSwECLQAUAAYACAAAACEADKEjnc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1KNwAAAANoAAAAPAAAAZHJzL2Rvd25yZXYueG1sRE9La8JA&#10;EL4X/A/LCL3VjRZUUlcJSqH2El/gdZqdJqnZ2ZDdxvjv3YDgafj4nrNYdaYSLTWutKxgPIpAEGdW&#10;l5wrOB0/3+YgnEfWWFkmBTdysFoOXhYYa3vlPbUHn4sQwi5GBYX3dSylywoy6Ea2Jg7cr20M+gCb&#10;XOoGryHcVHISRVNpsOTQUGBN64Kyy+HfKEi2Zz51m+98ZtKUjz9j/ttt35V6HXbJBwhPnX+KH+4v&#10;HeZD/0p/5fIOAAD//wMAUEsBAi0AFAAGAAgAAAAhANvh9svuAAAAhQEAABMAAAAAAAAAAAAAAAAA&#10;AAAAAFtDb250ZW50X1R5cGVzXS54bWxQSwECLQAUAAYACAAAACEAWvQsW78AAAAVAQAACwAAAAAA&#10;AAAAAAAAAAAfAQAAX3JlbHMvLnJlbHNQSwECLQAUAAYACAAAACEAPdNSjcAAAADaAAAADwAAAAAA&#10;AAAAAAAAAAAHAgAAZHJzL2Rvd25yZXYueG1sUEsFBgAAAAADAAMAtwAAAPQCAAAAAA==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701FD2F1" w14:textId="2FF172DB" w:rsidR="00B337A2" w:rsidRPr="00E204FF" w:rsidRDefault="000A1986" w:rsidP="00E204FF">
          <w:pPr>
            <w:pStyle w:val="En-tte"/>
          </w:pPr>
          <w:r>
            <w:t xml:space="preserve">Inscription </w:t>
          </w:r>
          <w:r w:rsidR="00196079">
            <w:t>Bric à brac Rouzède 2025</w:t>
          </w:r>
        </w:p>
      </w:tc>
    </w:tr>
  </w:tbl>
  <w:p w14:paraId="789208AC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505879">
    <w:abstractNumId w:val="11"/>
  </w:num>
  <w:num w:numId="2" w16cid:durableId="1428650898">
    <w:abstractNumId w:val="7"/>
  </w:num>
  <w:num w:numId="3" w16cid:durableId="1945111478">
    <w:abstractNumId w:val="15"/>
  </w:num>
  <w:num w:numId="4" w16cid:durableId="1208957307">
    <w:abstractNumId w:val="12"/>
  </w:num>
  <w:num w:numId="5" w16cid:durableId="696663255">
    <w:abstractNumId w:val="13"/>
  </w:num>
  <w:num w:numId="6" w16cid:durableId="1253927806">
    <w:abstractNumId w:val="19"/>
  </w:num>
  <w:num w:numId="7" w16cid:durableId="1819960456">
    <w:abstractNumId w:val="6"/>
  </w:num>
  <w:num w:numId="8" w16cid:durableId="341517354">
    <w:abstractNumId w:val="10"/>
  </w:num>
  <w:num w:numId="9" w16cid:durableId="1635328535">
    <w:abstractNumId w:val="17"/>
  </w:num>
  <w:num w:numId="10" w16cid:durableId="1905601891">
    <w:abstractNumId w:val="1"/>
  </w:num>
  <w:num w:numId="11" w16cid:durableId="1778060271">
    <w:abstractNumId w:val="5"/>
  </w:num>
  <w:num w:numId="12" w16cid:durableId="2030713171">
    <w:abstractNumId w:val="0"/>
  </w:num>
  <w:num w:numId="13" w16cid:durableId="2007054678">
    <w:abstractNumId w:val="2"/>
  </w:num>
  <w:num w:numId="14" w16cid:durableId="1704671433">
    <w:abstractNumId w:val="9"/>
  </w:num>
  <w:num w:numId="15" w16cid:durableId="494339742">
    <w:abstractNumId w:val="8"/>
  </w:num>
  <w:num w:numId="16" w16cid:durableId="873739075">
    <w:abstractNumId w:val="16"/>
  </w:num>
  <w:num w:numId="17" w16cid:durableId="879242396">
    <w:abstractNumId w:val="3"/>
  </w:num>
  <w:num w:numId="18" w16cid:durableId="958685704">
    <w:abstractNumId w:val="21"/>
  </w:num>
  <w:num w:numId="19" w16cid:durableId="1239097055">
    <w:abstractNumId w:val="18"/>
  </w:num>
  <w:num w:numId="20" w16cid:durableId="2097440880">
    <w:abstractNumId w:val="14"/>
  </w:num>
  <w:num w:numId="21" w16cid:durableId="183593862">
    <w:abstractNumId w:val="20"/>
  </w:num>
  <w:num w:numId="22" w16cid:durableId="29203012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D90"/>
    <w:rsid w:val="000172E5"/>
    <w:rsid w:val="00035AF8"/>
    <w:rsid w:val="00052382"/>
    <w:rsid w:val="0006568A"/>
    <w:rsid w:val="00076F0F"/>
    <w:rsid w:val="00084253"/>
    <w:rsid w:val="000A1986"/>
    <w:rsid w:val="000D1F49"/>
    <w:rsid w:val="000D5E51"/>
    <w:rsid w:val="001036CE"/>
    <w:rsid w:val="00113638"/>
    <w:rsid w:val="001727CA"/>
    <w:rsid w:val="00196079"/>
    <w:rsid w:val="001B663D"/>
    <w:rsid w:val="002164B2"/>
    <w:rsid w:val="002C56E6"/>
    <w:rsid w:val="00311A2E"/>
    <w:rsid w:val="00311D4F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473B8"/>
    <w:rsid w:val="006A74A9"/>
    <w:rsid w:val="007147D7"/>
    <w:rsid w:val="00721761"/>
    <w:rsid w:val="00745184"/>
    <w:rsid w:val="00770F25"/>
    <w:rsid w:val="007A1FF2"/>
    <w:rsid w:val="007A35A8"/>
    <w:rsid w:val="007B0A85"/>
    <w:rsid w:val="007C6A52"/>
    <w:rsid w:val="007D6331"/>
    <w:rsid w:val="007D63B3"/>
    <w:rsid w:val="007F49CC"/>
    <w:rsid w:val="0082043E"/>
    <w:rsid w:val="00846B76"/>
    <w:rsid w:val="0088580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16C01"/>
    <w:rsid w:val="00C4602F"/>
    <w:rsid w:val="00C46878"/>
    <w:rsid w:val="00C6231D"/>
    <w:rsid w:val="00CA3915"/>
    <w:rsid w:val="00CB4A51"/>
    <w:rsid w:val="00CD4532"/>
    <w:rsid w:val="00CD47B0"/>
    <w:rsid w:val="00CE6104"/>
    <w:rsid w:val="00CE7918"/>
    <w:rsid w:val="00D06C3D"/>
    <w:rsid w:val="00D16163"/>
    <w:rsid w:val="00D95D6B"/>
    <w:rsid w:val="00DB3FAD"/>
    <w:rsid w:val="00E204FF"/>
    <w:rsid w:val="00E61C09"/>
    <w:rsid w:val="00EB3B58"/>
    <w:rsid w:val="00EC6AD9"/>
    <w:rsid w:val="00EC7359"/>
    <w:rsid w:val="00EE3054"/>
    <w:rsid w:val="00F00606"/>
    <w:rsid w:val="00F01256"/>
    <w:rsid w:val="00F12965"/>
    <w:rsid w:val="00F37152"/>
    <w:rsid w:val="00F520FC"/>
    <w:rsid w:val="00FC1D90"/>
    <w:rsid w:val="00FC27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60FC0"/>
  <w15:chartTrackingRefBased/>
  <w15:docId w15:val="{C38B1789-FE52-41B4-BC14-96279987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NIAUFREEFFICIAL\AppData\Roaming\Microsoft\Templates\Formulaire%20d&#8217;inscription%20repa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CDD935CBF3465FA1A24BC99D1F37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53984D-ED9C-43F5-AE83-9DA7D2812018}"/>
      </w:docPartPr>
      <w:docPartBody>
        <w:p w:rsidR="00A52EA4" w:rsidRDefault="00A52EA4">
          <w:pPr>
            <w:pStyle w:val="C5CDD935CBF3465FA1A24BC99D1F376C"/>
          </w:pPr>
          <w:r w:rsidRPr="00F12965">
            <w:rPr>
              <w:rStyle w:val="Titre1Car"/>
              <w:lang w:bidi="fr-FR"/>
            </w:rPr>
            <w:t>Informations sur l’événement</w:t>
          </w:r>
        </w:p>
      </w:docPartBody>
    </w:docPart>
    <w:docPart>
      <w:docPartPr>
        <w:name w:val="A80D17CC4B534F42931062264FF175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B19A38-F6BE-4B45-A98B-1E18482B0B65}"/>
      </w:docPartPr>
      <w:docPartBody>
        <w:p w:rsidR="00A52EA4" w:rsidRDefault="00A52EA4">
          <w:pPr>
            <w:pStyle w:val="A80D17CC4B534F42931062264FF17561"/>
          </w:pPr>
          <w:r w:rsidRPr="008D33C0">
            <w:rPr>
              <w:lang w:bidi="fr-FR"/>
            </w:rPr>
            <w:t>Nom de l’événement</w:t>
          </w:r>
        </w:p>
      </w:docPartBody>
    </w:docPart>
    <w:docPart>
      <w:docPartPr>
        <w:name w:val="62868626FAE44DED92FDE8B11A727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19EF8-3EC4-4B42-893A-0C8272FA5316}"/>
      </w:docPartPr>
      <w:docPartBody>
        <w:p w:rsidR="00A52EA4" w:rsidRDefault="00A52EA4">
          <w:pPr>
            <w:pStyle w:val="62868626FAE44DED92FDE8B11A72779F"/>
          </w:pPr>
          <w:r w:rsidRPr="008D33C0">
            <w:rPr>
              <w:lang w:bidi="fr-FR"/>
            </w:rPr>
            <w:t>Date</w:t>
          </w:r>
        </w:p>
      </w:docPartBody>
    </w:docPart>
    <w:docPart>
      <w:docPartPr>
        <w:name w:val="180267DB74F344C9BCD734891ADEC0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0272D1-5C3C-44CD-86EB-F3BA5898D4C1}"/>
      </w:docPartPr>
      <w:docPartBody>
        <w:p w:rsidR="00A52EA4" w:rsidRDefault="00A52EA4">
          <w:pPr>
            <w:pStyle w:val="180267DB74F344C9BCD734891ADEC06C"/>
          </w:pPr>
          <w:r w:rsidRPr="00E204FF">
            <w:rPr>
              <w:lang w:bidi="fr-FR"/>
            </w:rPr>
            <w:t>Heure</w:t>
          </w:r>
        </w:p>
      </w:docPartBody>
    </w:docPart>
    <w:docPart>
      <w:docPartPr>
        <w:name w:val="B0C0FE07C6834F62BF72B41F095798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915A51-94CE-4CD9-B4BA-1EF9F9E163FE}"/>
      </w:docPartPr>
      <w:docPartBody>
        <w:p w:rsidR="00A52EA4" w:rsidRDefault="00A52EA4">
          <w:pPr>
            <w:pStyle w:val="B0C0FE07C6834F62BF72B41F095798C3"/>
          </w:pPr>
          <w:r>
            <w:rPr>
              <w:lang w:bidi="fr-FR"/>
            </w:rPr>
            <w:t>Lieu</w:t>
          </w:r>
        </w:p>
      </w:docPartBody>
    </w:docPart>
    <w:docPart>
      <w:docPartPr>
        <w:name w:val="BBA0D7169E32468A9E85E790B69140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C539D7-9AA4-4FBF-8ECC-7D093A145572}"/>
      </w:docPartPr>
      <w:docPartBody>
        <w:p w:rsidR="00A52EA4" w:rsidRDefault="00A52EA4">
          <w:pPr>
            <w:pStyle w:val="BBA0D7169E32468A9E85E790B69140A4"/>
          </w:pPr>
          <w:r w:rsidRPr="00E204FF">
            <w:rPr>
              <w:lang w:bidi="fr-FR"/>
            </w:rPr>
            <w:t>Coordonnées de l’organisateur</w:t>
          </w:r>
        </w:p>
      </w:docPartBody>
    </w:docPart>
    <w:docPart>
      <w:docPartPr>
        <w:name w:val="01B123CEE7BD4FC2BFCC9594CD7FFD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EBB596-5AF5-49D7-AD6A-B488DA98EAC8}"/>
      </w:docPartPr>
      <w:docPartBody>
        <w:p w:rsidR="00A52EA4" w:rsidRDefault="00A52EA4">
          <w:pPr>
            <w:pStyle w:val="01B123CEE7BD4FC2BFCC9594CD7FFDC7"/>
          </w:pPr>
          <w:r w:rsidRPr="00E204FF">
            <w:rPr>
              <w:lang w:bidi="fr-FR"/>
            </w:rPr>
            <w:t>Nom</w:t>
          </w:r>
        </w:p>
      </w:docPartBody>
    </w:docPart>
    <w:docPart>
      <w:docPartPr>
        <w:name w:val="AE4D7F70E7A4409784AFF1178103E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B559DA-BF9F-4140-B296-4EC90B7A1A87}"/>
      </w:docPartPr>
      <w:docPartBody>
        <w:p w:rsidR="00A52EA4" w:rsidRDefault="00A52EA4">
          <w:pPr>
            <w:pStyle w:val="AE4D7F70E7A4409784AFF1178103E79F"/>
          </w:pPr>
          <w:r w:rsidRPr="00E204FF">
            <w:rPr>
              <w:lang w:bidi="fr-FR"/>
            </w:rPr>
            <w:t>Téléphone</w:t>
          </w:r>
        </w:p>
      </w:docPartBody>
    </w:docPart>
    <w:docPart>
      <w:docPartPr>
        <w:name w:val="43BCEF97588E4B1DAB3566277E770A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F058BA-2DBF-4E63-B92B-EF9F599675CC}"/>
      </w:docPartPr>
      <w:docPartBody>
        <w:p w:rsidR="00A52EA4" w:rsidRDefault="00A52EA4">
          <w:pPr>
            <w:pStyle w:val="43BCEF97588E4B1DAB3566277E770AAD"/>
          </w:pPr>
          <w:r w:rsidRPr="00E204FF">
            <w:rPr>
              <w:lang w:bidi="fr-FR"/>
            </w:rPr>
            <w:t>Adresse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EA4"/>
    <w:rsid w:val="00A52EA4"/>
    <w:rsid w:val="00EC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C5CDD935CBF3465FA1A24BC99D1F376C">
    <w:name w:val="C5CDD935CBF3465FA1A24BC99D1F376C"/>
  </w:style>
  <w:style w:type="paragraph" w:customStyle="1" w:styleId="A80D17CC4B534F42931062264FF17561">
    <w:name w:val="A80D17CC4B534F42931062264FF17561"/>
  </w:style>
  <w:style w:type="paragraph" w:customStyle="1" w:styleId="62868626FAE44DED92FDE8B11A72779F">
    <w:name w:val="62868626FAE44DED92FDE8B11A72779F"/>
  </w:style>
  <w:style w:type="paragraph" w:customStyle="1" w:styleId="180267DB74F344C9BCD734891ADEC06C">
    <w:name w:val="180267DB74F344C9BCD734891ADEC06C"/>
  </w:style>
  <w:style w:type="paragraph" w:customStyle="1" w:styleId="B0C0FE07C6834F62BF72B41F095798C3">
    <w:name w:val="B0C0FE07C6834F62BF72B41F095798C3"/>
  </w:style>
  <w:style w:type="paragraph" w:customStyle="1" w:styleId="BBA0D7169E32468A9E85E790B69140A4">
    <w:name w:val="BBA0D7169E32468A9E85E790B69140A4"/>
  </w:style>
  <w:style w:type="paragraph" w:customStyle="1" w:styleId="01B123CEE7BD4FC2BFCC9594CD7FFDC7">
    <w:name w:val="01B123CEE7BD4FC2BFCC9594CD7FFDC7"/>
  </w:style>
  <w:style w:type="paragraph" w:customStyle="1" w:styleId="AE4D7F70E7A4409784AFF1178103E79F">
    <w:name w:val="AE4D7F70E7A4409784AFF1178103E79F"/>
  </w:style>
  <w:style w:type="paragraph" w:customStyle="1" w:styleId="43BCEF97588E4B1DAB3566277E770AAD">
    <w:name w:val="43BCEF97588E4B1DAB3566277E770AAD"/>
  </w:style>
  <w:style w:type="paragraph" w:customStyle="1" w:styleId="B744A9E101424A0E9981C7E5DC869D70">
    <w:name w:val="B744A9E101424A0E9981C7E5DC869D70"/>
  </w:style>
  <w:style w:type="paragraph" w:customStyle="1" w:styleId="6A92C974E2D04BD3BD3691EC2369E12B">
    <w:name w:val="6A92C974E2D04BD3BD3691EC2369E12B"/>
  </w:style>
  <w:style w:type="paragraph" w:customStyle="1" w:styleId="772E2B16D6C04769AF088B5AEF96BD51">
    <w:name w:val="772E2B16D6C04769AF088B5AEF96BD51"/>
  </w:style>
  <w:style w:type="paragraph" w:customStyle="1" w:styleId="4DE446B925444B588163CC504AFF2CCD">
    <w:name w:val="4DE446B925444B588163CC504AFF2CCD"/>
  </w:style>
  <w:style w:type="paragraph" w:customStyle="1" w:styleId="8117F4EC04934FEDAEDDC9EB44DBF0A1">
    <w:name w:val="8117F4EC04934FEDAEDDC9EB44DBF0A1"/>
  </w:style>
  <w:style w:type="paragraph" w:customStyle="1" w:styleId="5D5099C5060B4F02B909639C0665D416">
    <w:name w:val="5D5099C5060B4F02B909639C0665D416"/>
  </w:style>
  <w:style w:type="paragraph" w:customStyle="1" w:styleId="0C5BC79E7B4447EBAC670A8097653746">
    <w:name w:val="0C5BC79E7B4447EBAC670A80976537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</Template>
  <TotalTime>34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NIAUFRE / EFFICIAL</dc:creator>
  <cp:keywords/>
  <dc:description/>
  <cp:lastModifiedBy>Eric NIAUFRE / EFFICIAL</cp:lastModifiedBy>
  <cp:revision>14</cp:revision>
  <dcterms:created xsi:type="dcterms:W3CDTF">2025-08-20T09:32:00Z</dcterms:created>
  <dcterms:modified xsi:type="dcterms:W3CDTF">2025-08-20T10:06:00Z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