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391" w:rsidRPr="00E164B5" w:rsidRDefault="00C65391" w:rsidP="00C65391">
      <w:pPr>
        <w:jc w:val="center"/>
        <w:rPr>
          <w:b/>
          <w:sz w:val="36"/>
          <w:szCs w:val="36"/>
        </w:rPr>
      </w:pPr>
      <w:r w:rsidRPr="00E164B5">
        <w:rPr>
          <w:b/>
          <w:sz w:val="36"/>
          <w:szCs w:val="36"/>
        </w:rPr>
        <w:t>FICHE D’INSCRIPTION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1090"/>
        <w:gridCol w:w="177"/>
        <w:gridCol w:w="2583"/>
        <w:gridCol w:w="1181"/>
        <w:gridCol w:w="2798"/>
      </w:tblGrid>
      <w:tr w:rsidR="000172E5" w:rsidRPr="00F7069C" w:rsidTr="005D4B17">
        <w:sdt>
          <w:sdtPr>
            <w:rPr>
              <w:b w:val="0"/>
              <w:sz w:val="24"/>
              <w:szCs w:val="24"/>
            </w:rPr>
            <w:id w:val="-1908759595"/>
            <w:placeholder>
              <w:docPart w:val="15032F2EDE39492E9671DD97885B4E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  <w:vAlign w:val="bottom"/>
              </w:tcPr>
              <w:p w:rsidR="000172E5" w:rsidRPr="00F7069C" w:rsidRDefault="0088580B" w:rsidP="00F12965">
                <w:pPr>
                  <w:pStyle w:val="Titre1"/>
                  <w:outlineLvl w:val="0"/>
                  <w:rPr>
                    <w:b w:val="0"/>
                    <w:sz w:val="24"/>
                    <w:szCs w:val="24"/>
                  </w:rPr>
                </w:pPr>
                <w:r w:rsidRPr="00F7069C">
                  <w:rPr>
                    <w:rStyle w:val="Titre1Car"/>
                    <w:b/>
                    <w:sz w:val="24"/>
                    <w:szCs w:val="24"/>
                    <w:lang w:bidi="fr-FR"/>
                  </w:rPr>
                  <w:t>Informations sur l’événement</w:t>
                </w:r>
              </w:p>
            </w:tc>
          </w:sdtContent>
        </w:sdt>
      </w:tr>
      <w:tr w:rsidR="0088580B" w:rsidRPr="00F7069C" w:rsidTr="007C77E6">
        <w:sdt>
          <w:sdtPr>
            <w:rPr>
              <w:sz w:val="24"/>
              <w:szCs w:val="24"/>
            </w:rPr>
            <w:id w:val="497467533"/>
            <w:placeholder>
              <w:docPart w:val="7976E4DE06E0492AB4D5947355619A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63" w:type="pct"/>
                <w:vAlign w:val="bottom"/>
              </w:tcPr>
              <w:p w:rsidR="0088580B" w:rsidRPr="00F7069C" w:rsidRDefault="00E204FF" w:rsidP="00E204FF">
                <w:pPr>
                  <w:pStyle w:val="Retraitnormal"/>
                  <w:rPr>
                    <w:sz w:val="24"/>
                    <w:szCs w:val="24"/>
                  </w:rPr>
                </w:pPr>
                <w:r w:rsidRPr="00F7069C">
                  <w:rPr>
                    <w:sz w:val="24"/>
                    <w:szCs w:val="24"/>
                    <w:lang w:bidi="fr-FR"/>
                  </w:rPr>
                  <w:t>Date</w:t>
                </w:r>
              </w:p>
            </w:tc>
          </w:sdtContent>
        </w:sdt>
        <w:tc>
          <w:tcPr>
            <w:tcW w:w="2133" w:type="pct"/>
            <w:gridSpan w:val="3"/>
            <w:tcBorders>
              <w:bottom w:val="single" w:sz="4" w:space="0" w:color="auto"/>
            </w:tcBorders>
            <w:vAlign w:val="bottom"/>
          </w:tcPr>
          <w:p w:rsidR="0088580B" w:rsidRPr="00F7069C" w:rsidRDefault="00350688" w:rsidP="00C63C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Dimanche </w:t>
            </w:r>
            <w:r w:rsidR="00C63CAA">
              <w:rPr>
                <w:sz w:val="24"/>
                <w:szCs w:val="24"/>
              </w:rPr>
              <w:t>10</w:t>
            </w:r>
            <w:r w:rsidR="00B13FE7">
              <w:rPr>
                <w:sz w:val="24"/>
                <w:szCs w:val="24"/>
              </w:rPr>
              <w:t xml:space="preserve"> mai 202</w:t>
            </w:r>
            <w:r w:rsidR="00C63CAA">
              <w:rPr>
                <w:sz w:val="24"/>
                <w:szCs w:val="24"/>
              </w:rPr>
              <w:t>6</w:t>
            </w:r>
          </w:p>
        </w:tc>
        <w:tc>
          <w:tcPr>
            <w:tcW w:w="654" w:type="pct"/>
            <w:vAlign w:val="bottom"/>
          </w:tcPr>
          <w:p w:rsidR="0088580B" w:rsidRPr="00F7069C" w:rsidRDefault="005D4B17" w:rsidP="005D4B17">
            <w:pPr>
              <w:spacing w:before="120"/>
              <w:rPr>
                <w:sz w:val="24"/>
                <w:szCs w:val="24"/>
              </w:rPr>
            </w:pPr>
            <w:r w:rsidRPr="00F7069C">
              <w:rPr>
                <w:sz w:val="24"/>
                <w:szCs w:val="24"/>
              </w:rPr>
              <w:t>Horaires</w:t>
            </w:r>
          </w:p>
        </w:tc>
        <w:tc>
          <w:tcPr>
            <w:tcW w:w="1550" w:type="pct"/>
            <w:tcBorders>
              <w:bottom w:val="single" w:sz="4" w:space="0" w:color="auto"/>
            </w:tcBorders>
            <w:vAlign w:val="bottom"/>
          </w:tcPr>
          <w:p w:rsidR="0088580B" w:rsidRPr="00F7069C" w:rsidRDefault="00B13FE7" w:rsidP="00F123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6h – 17h</w:t>
            </w:r>
          </w:p>
        </w:tc>
      </w:tr>
      <w:tr w:rsidR="00E204FF" w:rsidRPr="00F7069C" w:rsidTr="007C77E6">
        <w:sdt>
          <w:sdtPr>
            <w:rPr>
              <w:sz w:val="24"/>
              <w:szCs w:val="24"/>
            </w:rPr>
            <w:id w:val="-1686427066"/>
            <w:placeholder>
              <w:docPart w:val="97CDDB4974BA45BB98A1E424F340A8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63" w:type="pct"/>
                <w:vAlign w:val="bottom"/>
              </w:tcPr>
              <w:p w:rsidR="00E204FF" w:rsidRPr="00F7069C" w:rsidRDefault="00E204FF" w:rsidP="00E204FF">
                <w:pPr>
                  <w:pStyle w:val="Retraitnormal"/>
                  <w:rPr>
                    <w:sz w:val="24"/>
                    <w:szCs w:val="24"/>
                  </w:rPr>
                </w:pPr>
                <w:r w:rsidRPr="00F7069C">
                  <w:rPr>
                    <w:sz w:val="24"/>
                    <w:szCs w:val="24"/>
                    <w:lang w:bidi="fr-FR"/>
                  </w:rPr>
                  <w:t>Lieu</w:t>
                </w:r>
              </w:p>
            </w:tc>
          </w:sdtContent>
        </w:sdt>
        <w:tc>
          <w:tcPr>
            <w:tcW w:w="4337" w:type="pct"/>
            <w:gridSpan w:val="5"/>
            <w:tcBorders>
              <w:bottom w:val="single" w:sz="4" w:space="0" w:color="auto"/>
            </w:tcBorders>
            <w:vAlign w:val="bottom"/>
          </w:tcPr>
          <w:p w:rsidR="00E204FF" w:rsidRPr="00F7069C" w:rsidRDefault="005D4B17" w:rsidP="00E204FF">
            <w:pPr>
              <w:rPr>
                <w:sz w:val="24"/>
                <w:szCs w:val="24"/>
              </w:rPr>
            </w:pPr>
            <w:r w:rsidRPr="00F7069C">
              <w:rPr>
                <w:sz w:val="24"/>
                <w:szCs w:val="24"/>
              </w:rPr>
              <w:t>Stade de Dasle</w:t>
            </w:r>
            <w:r w:rsidR="0062355E">
              <w:rPr>
                <w:sz w:val="24"/>
                <w:szCs w:val="24"/>
              </w:rPr>
              <w:t xml:space="preserve"> – Rue de la gare (derrière l’école)</w:t>
            </w:r>
          </w:p>
        </w:tc>
      </w:tr>
      <w:tr w:rsidR="007C77E6" w:rsidRPr="00F7069C" w:rsidTr="007C77E6">
        <w:tc>
          <w:tcPr>
            <w:tcW w:w="663" w:type="pct"/>
            <w:vAlign w:val="bottom"/>
          </w:tcPr>
          <w:p w:rsidR="007C77E6" w:rsidRPr="00F7069C" w:rsidRDefault="007C77E6" w:rsidP="00E204FF">
            <w:pPr>
              <w:pStyle w:val="Retraitnormal"/>
              <w:rPr>
                <w:sz w:val="24"/>
                <w:szCs w:val="24"/>
              </w:rPr>
            </w:pPr>
            <w:r w:rsidRPr="00F7069C">
              <w:rPr>
                <w:sz w:val="24"/>
                <w:szCs w:val="24"/>
              </w:rPr>
              <w:t>Tarif</w:t>
            </w:r>
          </w:p>
        </w:tc>
        <w:tc>
          <w:tcPr>
            <w:tcW w:w="4337" w:type="pct"/>
            <w:gridSpan w:val="5"/>
            <w:tcBorders>
              <w:bottom w:val="single" w:sz="4" w:space="0" w:color="auto"/>
            </w:tcBorders>
            <w:vAlign w:val="bottom"/>
          </w:tcPr>
          <w:p w:rsidR="007C77E6" w:rsidRPr="00F7069C" w:rsidRDefault="00350688" w:rsidP="00E204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12 € / 5 mètres</w:t>
            </w:r>
          </w:p>
        </w:tc>
      </w:tr>
      <w:tr w:rsidR="00E204FF" w:rsidRPr="00F7069C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E204FF" w:rsidRPr="00F7069C" w:rsidRDefault="00E204FF" w:rsidP="00E204FF">
            <w:pPr>
              <w:pStyle w:val="Sansinterligne"/>
              <w:rPr>
                <w:sz w:val="24"/>
                <w:szCs w:val="24"/>
              </w:rPr>
            </w:pPr>
          </w:p>
        </w:tc>
      </w:tr>
      <w:tr w:rsidR="00E204FF" w:rsidRPr="00F7069C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:rsidR="00E204FF" w:rsidRPr="00F7069C" w:rsidRDefault="007C77E6" w:rsidP="007C77E6">
            <w:pPr>
              <w:pStyle w:val="Titre1"/>
              <w:outlineLvl w:val="0"/>
              <w:rPr>
                <w:sz w:val="24"/>
                <w:szCs w:val="24"/>
              </w:rPr>
            </w:pPr>
            <w:r w:rsidRPr="00F7069C">
              <w:rPr>
                <w:sz w:val="24"/>
                <w:szCs w:val="24"/>
              </w:rPr>
              <w:t>Coordonnées de l’exposant(e)</w:t>
            </w:r>
          </w:p>
        </w:tc>
      </w:tr>
      <w:tr w:rsidR="00E204FF" w:rsidRPr="00F7069C" w:rsidTr="007C77E6">
        <w:tc>
          <w:tcPr>
            <w:tcW w:w="1267" w:type="pct"/>
            <w:gridSpan w:val="2"/>
            <w:vAlign w:val="bottom"/>
          </w:tcPr>
          <w:p w:rsidR="00E204FF" w:rsidRPr="00F7069C" w:rsidRDefault="00F7069C" w:rsidP="00F7069C">
            <w:pPr>
              <w:pStyle w:val="Retrait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- Prénom</w:t>
            </w:r>
          </w:p>
        </w:tc>
        <w:tc>
          <w:tcPr>
            <w:tcW w:w="3733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F7069C" w:rsidRDefault="00E204FF" w:rsidP="00E204FF">
            <w:pPr>
              <w:rPr>
                <w:sz w:val="24"/>
                <w:szCs w:val="24"/>
              </w:rPr>
            </w:pPr>
          </w:p>
        </w:tc>
      </w:tr>
      <w:tr w:rsidR="007C77E6" w:rsidRPr="00F7069C" w:rsidTr="007C77E6">
        <w:tc>
          <w:tcPr>
            <w:tcW w:w="1267" w:type="pct"/>
            <w:gridSpan w:val="2"/>
            <w:vAlign w:val="bottom"/>
          </w:tcPr>
          <w:p w:rsidR="007C77E6" w:rsidRPr="00F7069C" w:rsidRDefault="007C77E6" w:rsidP="00E204FF">
            <w:pPr>
              <w:pStyle w:val="Retraitnormal"/>
              <w:rPr>
                <w:sz w:val="24"/>
                <w:szCs w:val="24"/>
              </w:rPr>
            </w:pPr>
            <w:r w:rsidRPr="00F7069C">
              <w:rPr>
                <w:sz w:val="24"/>
                <w:szCs w:val="24"/>
              </w:rPr>
              <w:t>Adresse</w:t>
            </w:r>
          </w:p>
        </w:tc>
        <w:tc>
          <w:tcPr>
            <w:tcW w:w="3733" w:type="pct"/>
            <w:gridSpan w:val="4"/>
            <w:tcBorders>
              <w:bottom w:val="single" w:sz="4" w:space="0" w:color="auto"/>
            </w:tcBorders>
            <w:vAlign w:val="bottom"/>
          </w:tcPr>
          <w:p w:rsidR="007C77E6" w:rsidRPr="00F7069C" w:rsidRDefault="007C77E6" w:rsidP="00E204FF">
            <w:pPr>
              <w:rPr>
                <w:sz w:val="24"/>
                <w:szCs w:val="24"/>
              </w:rPr>
            </w:pPr>
          </w:p>
        </w:tc>
      </w:tr>
      <w:tr w:rsidR="00E204FF" w:rsidRPr="00F7069C" w:rsidTr="007C77E6">
        <w:sdt>
          <w:sdtPr>
            <w:rPr>
              <w:sz w:val="24"/>
              <w:szCs w:val="24"/>
            </w:rPr>
            <w:id w:val="-1368443858"/>
            <w:placeholder>
              <w:docPart w:val="F34752C7D9054601AEE0BD2733AE9E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7" w:type="pct"/>
                <w:gridSpan w:val="2"/>
                <w:vAlign w:val="bottom"/>
              </w:tcPr>
              <w:p w:rsidR="00E204FF" w:rsidRPr="00F7069C" w:rsidRDefault="00E204FF" w:rsidP="00E204FF">
                <w:pPr>
                  <w:pStyle w:val="Retraitnormal"/>
                  <w:rPr>
                    <w:sz w:val="24"/>
                    <w:szCs w:val="24"/>
                  </w:rPr>
                </w:pPr>
                <w:r w:rsidRPr="00F7069C">
                  <w:rPr>
                    <w:sz w:val="24"/>
                    <w:szCs w:val="24"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73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04FF" w:rsidRPr="00F7069C" w:rsidRDefault="00E204FF" w:rsidP="00E204FF">
            <w:pPr>
              <w:rPr>
                <w:sz w:val="24"/>
                <w:szCs w:val="24"/>
              </w:rPr>
            </w:pPr>
          </w:p>
        </w:tc>
      </w:tr>
      <w:tr w:rsidR="00E204FF" w:rsidRPr="00F7069C" w:rsidTr="007C77E6">
        <w:sdt>
          <w:sdtPr>
            <w:rPr>
              <w:sz w:val="24"/>
              <w:szCs w:val="24"/>
            </w:rPr>
            <w:id w:val="-1359804501"/>
            <w:placeholder>
              <w:docPart w:val="34080F10E92244C1B0C9F068D8DBA2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7" w:type="pct"/>
                <w:gridSpan w:val="2"/>
                <w:vAlign w:val="bottom"/>
              </w:tcPr>
              <w:p w:rsidR="00E204FF" w:rsidRPr="00F7069C" w:rsidRDefault="00E204FF" w:rsidP="00E204FF">
                <w:pPr>
                  <w:pStyle w:val="Retraitnormal"/>
                  <w:rPr>
                    <w:sz w:val="24"/>
                    <w:szCs w:val="24"/>
                  </w:rPr>
                </w:pPr>
                <w:r w:rsidRPr="00F7069C">
                  <w:rPr>
                    <w:sz w:val="24"/>
                    <w:szCs w:val="24"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733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F7069C" w:rsidRDefault="00E204FF" w:rsidP="00E204FF">
            <w:pPr>
              <w:rPr>
                <w:sz w:val="24"/>
                <w:szCs w:val="24"/>
              </w:rPr>
            </w:pPr>
          </w:p>
        </w:tc>
      </w:tr>
      <w:tr w:rsidR="00E204FF" w:rsidRPr="00F7069C" w:rsidTr="007C77E6">
        <w:tc>
          <w:tcPr>
            <w:tcW w:w="1365" w:type="pct"/>
            <w:gridSpan w:val="3"/>
            <w:vAlign w:val="bottom"/>
          </w:tcPr>
          <w:p w:rsidR="00E204FF" w:rsidRPr="00F7069C" w:rsidRDefault="00E204FF" w:rsidP="00E204FF">
            <w:pPr>
              <w:pStyle w:val="Sansinterligne"/>
              <w:rPr>
                <w:sz w:val="24"/>
                <w:szCs w:val="24"/>
              </w:rPr>
            </w:pPr>
          </w:p>
        </w:tc>
        <w:tc>
          <w:tcPr>
            <w:tcW w:w="3635" w:type="pct"/>
            <w:gridSpan w:val="3"/>
            <w:vAlign w:val="bottom"/>
          </w:tcPr>
          <w:p w:rsidR="00E204FF" w:rsidRPr="00F7069C" w:rsidRDefault="00E204FF" w:rsidP="00E204FF">
            <w:pPr>
              <w:pStyle w:val="Sansinterligne"/>
              <w:rPr>
                <w:sz w:val="24"/>
                <w:szCs w:val="24"/>
              </w:rPr>
            </w:pPr>
          </w:p>
        </w:tc>
      </w:tr>
    </w:tbl>
    <w:p w:rsidR="007C77E6" w:rsidRPr="00F7069C" w:rsidRDefault="007C77E6" w:rsidP="00F7069C">
      <w:pPr>
        <w:jc w:val="both"/>
        <w:rPr>
          <w:sz w:val="24"/>
          <w:szCs w:val="24"/>
        </w:rPr>
      </w:pPr>
      <w:r w:rsidRPr="00F7069C">
        <w:rPr>
          <w:sz w:val="24"/>
          <w:szCs w:val="24"/>
        </w:rPr>
        <w:t>Je désire participer à la foire à tou</w:t>
      </w:r>
      <w:r w:rsidR="00F7069C">
        <w:rPr>
          <w:sz w:val="24"/>
          <w:szCs w:val="24"/>
        </w:rPr>
        <w:t xml:space="preserve">t qui se déroulera à Dasle, le </w:t>
      </w:r>
      <w:r w:rsidR="00C63CAA">
        <w:rPr>
          <w:sz w:val="24"/>
          <w:szCs w:val="24"/>
        </w:rPr>
        <w:t>10</w:t>
      </w:r>
      <w:r w:rsidR="00B13FE7">
        <w:rPr>
          <w:sz w:val="24"/>
          <w:szCs w:val="24"/>
        </w:rPr>
        <w:t xml:space="preserve"> mai 202</w:t>
      </w:r>
      <w:r w:rsidR="00C63CAA">
        <w:rPr>
          <w:sz w:val="24"/>
          <w:szCs w:val="24"/>
        </w:rPr>
        <w:t>6</w:t>
      </w:r>
      <w:bookmarkStart w:id="0" w:name="_GoBack"/>
      <w:bookmarkEnd w:id="0"/>
      <w:r w:rsidRPr="00F7069C">
        <w:rPr>
          <w:sz w:val="24"/>
          <w:szCs w:val="24"/>
        </w:rPr>
        <w:t xml:space="preserve"> afin de vendre mes objets per</w:t>
      </w:r>
      <w:r w:rsidR="00350688">
        <w:rPr>
          <w:sz w:val="24"/>
          <w:szCs w:val="24"/>
        </w:rPr>
        <w:t xml:space="preserve">sonnels </w:t>
      </w:r>
      <w:r w:rsidR="00B13FE7">
        <w:rPr>
          <w:sz w:val="24"/>
          <w:szCs w:val="24"/>
        </w:rPr>
        <w:t>entre 7h et 17h.</w:t>
      </w:r>
    </w:p>
    <w:p w:rsidR="007C77E6" w:rsidRPr="00F7069C" w:rsidRDefault="007C77E6" w:rsidP="007C77E6">
      <w:pPr>
        <w:rPr>
          <w:sz w:val="24"/>
          <w:szCs w:val="24"/>
        </w:rPr>
      </w:pPr>
      <w:r w:rsidRPr="00F7069C">
        <w:rPr>
          <w:sz w:val="24"/>
          <w:szCs w:val="24"/>
        </w:rPr>
        <w:t xml:space="preserve">Je réserve un emplacement de </w:t>
      </w:r>
      <w:r w:rsidR="00C724F5">
        <w:rPr>
          <w:sz w:val="24"/>
          <w:szCs w:val="24"/>
        </w:rPr>
        <w:t>…………. Mètres.</w:t>
      </w:r>
    </w:p>
    <w:p w:rsidR="007C77E6" w:rsidRPr="00F7069C" w:rsidRDefault="007C77E6" w:rsidP="007C77E6">
      <w:pPr>
        <w:rPr>
          <w:sz w:val="24"/>
          <w:szCs w:val="24"/>
        </w:rPr>
      </w:pPr>
      <w:r w:rsidRPr="00F7069C">
        <w:rPr>
          <w:sz w:val="24"/>
          <w:szCs w:val="24"/>
        </w:rPr>
        <w:t>Je certifie sur l’honneur que je ne solliciterai qu’une seule autorisation.</w:t>
      </w:r>
    </w:p>
    <w:p w:rsidR="00F7069C" w:rsidRPr="00F7069C" w:rsidRDefault="00F7069C" w:rsidP="00F7069C">
      <w:pPr>
        <w:rPr>
          <w:sz w:val="24"/>
          <w:szCs w:val="24"/>
        </w:rPr>
      </w:pPr>
      <w:r w:rsidRPr="00F7069C">
        <w:rPr>
          <w:sz w:val="24"/>
          <w:szCs w:val="24"/>
        </w:rPr>
        <w:t xml:space="preserve">Pièces à joindre : </w:t>
      </w:r>
    </w:p>
    <w:p w:rsidR="00F7069C" w:rsidRPr="00F7069C" w:rsidRDefault="00F7069C" w:rsidP="00F7069C">
      <w:pPr>
        <w:rPr>
          <w:sz w:val="24"/>
          <w:szCs w:val="24"/>
        </w:rPr>
      </w:pPr>
      <w:r w:rsidRPr="00F7069C">
        <w:rPr>
          <w:rFonts w:cstheme="minorHAnsi"/>
          <w:sz w:val="24"/>
          <w:szCs w:val="24"/>
        </w:rPr>
        <w:t>□</w:t>
      </w:r>
      <w:r w:rsidRPr="00F7069C">
        <w:rPr>
          <w:sz w:val="24"/>
          <w:szCs w:val="24"/>
        </w:rPr>
        <w:t xml:space="preserve"> Photocopie recto verso d’une pièce d’identité</w:t>
      </w:r>
    </w:p>
    <w:p w:rsidR="007C77E6" w:rsidRDefault="00F7069C" w:rsidP="007C77E6">
      <w:pPr>
        <w:rPr>
          <w:sz w:val="24"/>
          <w:szCs w:val="24"/>
        </w:rPr>
      </w:pPr>
      <w:r w:rsidRPr="00F7069C">
        <w:rPr>
          <w:rFonts w:cstheme="minorHAnsi"/>
          <w:sz w:val="24"/>
          <w:szCs w:val="24"/>
        </w:rPr>
        <w:t>□</w:t>
      </w:r>
      <w:r w:rsidRPr="00F7069C">
        <w:rPr>
          <w:sz w:val="24"/>
          <w:szCs w:val="24"/>
        </w:rPr>
        <w:t xml:space="preserve"> </w:t>
      </w:r>
      <w:r w:rsidR="007C77E6" w:rsidRPr="00F7069C">
        <w:rPr>
          <w:sz w:val="24"/>
          <w:szCs w:val="24"/>
        </w:rPr>
        <w:t xml:space="preserve">Mon règlement de : </w:t>
      </w:r>
      <w:r w:rsidRPr="00F7069C">
        <w:rPr>
          <w:sz w:val="24"/>
          <w:szCs w:val="24"/>
        </w:rPr>
        <w:t xml:space="preserve">…………. </w:t>
      </w:r>
      <w:r w:rsidR="007C77E6" w:rsidRPr="00F7069C">
        <w:rPr>
          <w:sz w:val="24"/>
          <w:szCs w:val="24"/>
        </w:rPr>
        <w:t xml:space="preserve">par chèque à l’ordre du </w:t>
      </w:r>
      <w:r w:rsidR="007B5FA6">
        <w:rPr>
          <w:sz w:val="24"/>
          <w:szCs w:val="24"/>
        </w:rPr>
        <w:t>C</w:t>
      </w:r>
      <w:r w:rsidR="007C77E6" w:rsidRPr="00F7069C">
        <w:rPr>
          <w:sz w:val="24"/>
          <w:szCs w:val="24"/>
        </w:rPr>
        <w:t>omité des fêtes de Dasle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7069C" w:rsidRPr="00F7069C" w:rsidTr="004F469B">
        <w:tc>
          <w:tcPr>
            <w:tcW w:w="5000" w:type="pct"/>
            <w:shd w:val="clear" w:color="auto" w:fill="731F1C" w:themeFill="accent5"/>
          </w:tcPr>
          <w:p w:rsidR="00F7069C" w:rsidRPr="00F7069C" w:rsidRDefault="00F7069C" w:rsidP="004F469B">
            <w:pPr>
              <w:pStyle w:val="Titre1"/>
              <w:outlineLvl w:val="0"/>
              <w:rPr>
                <w:sz w:val="24"/>
                <w:szCs w:val="24"/>
              </w:rPr>
            </w:pPr>
            <w:r w:rsidRPr="00F7069C">
              <w:rPr>
                <w:sz w:val="24"/>
                <w:szCs w:val="24"/>
              </w:rPr>
              <w:t>Informations complémentaires </w:t>
            </w:r>
          </w:p>
        </w:tc>
      </w:tr>
    </w:tbl>
    <w:p w:rsidR="007C77E6" w:rsidRDefault="007C77E6" w:rsidP="00F7069C">
      <w:pPr>
        <w:jc w:val="both"/>
        <w:rPr>
          <w:sz w:val="24"/>
          <w:szCs w:val="24"/>
        </w:rPr>
      </w:pPr>
      <w:r w:rsidRPr="00F7069C">
        <w:rPr>
          <w:sz w:val="24"/>
          <w:szCs w:val="24"/>
        </w:rPr>
        <w:t xml:space="preserve">Buvette et restauration sur place tout au long de la </w:t>
      </w:r>
      <w:r w:rsidR="00350688">
        <w:rPr>
          <w:sz w:val="24"/>
          <w:szCs w:val="24"/>
        </w:rPr>
        <w:t>journée</w:t>
      </w:r>
      <w:r w:rsidRPr="00F7069C">
        <w:rPr>
          <w:sz w:val="24"/>
          <w:szCs w:val="24"/>
        </w:rPr>
        <w:t xml:space="preserve">. </w:t>
      </w:r>
    </w:p>
    <w:p w:rsidR="000D6218" w:rsidRPr="000D6218" w:rsidRDefault="000D6218" w:rsidP="000D6218">
      <w:pPr>
        <w:jc w:val="both"/>
        <w:rPr>
          <w:sz w:val="24"/>
          <w:szCs w:val="24"/>
        </w:rPr>
      </w:pPr>
      <w:r w:rsidRPr="000D6218">
        <w:rPr>
          <w:sz w:val="24"/>
          <w:szCs w:val="24"/>
        </w:rPr>
        <w:t xml:space="preserve">1 seul véhicule par stand est autorisé. Pour des raisons de sécurité, la sortie des véhicules présents dans l’enceinte du stade devra se </w:t>
      </w:r>
      <w:r w:rsidR="00B13FE7">
        <w:rPr>
          <w:sz w:val="24"/>
          <w:szCs w:val="24"/>
        </w:rPr>
        <w:t>faire en dehors des horaires d’expositions.</w:t>
      </w:r>
    </w:p>
    <w:p w:rsidR="00F7069C" w:rsidRPr="00F7069C" w:rsidRDefault="00F7069C" w:rsidP="00F7069C">
      <w:pPr>
        <w:jc w:val="both"/>
        <w:rPr>
          <w:sz w:val="24"/>
          <w:szCs w:val="24"/>
        </w:rPr>
      </w:pPr>
      <w:r w:rsidRPr="000D6218">
        <w:rPr>
          <w:b/>
          <w:sz w:val="24"/>
          <w:szCs w:val="24"/>
          <w:u w:val="single"/>
        </w:rPr>
        <w:t>Inscription à envoyer à</w:t>
      </w:r>
      <w:r>
        <w:rPr>
          <w:sz w:val="24"/>
          <w:szCs w:val="24"/>
        </w:rPr>
        <w:t> :</w:t>
      </w:r>
    </w:p>
    <w:p w:rsidR="00F7069C" w:rsidRPr="00F7069C" w:rsidRDefault="00F7069C" w:rsidP="00F7069C">
      <w:pPr>
        <w:rPr>
          <w:sz w:val="24"/>
          <w:szCs w:val="24"/>
        </w:rPr>
      </w:pPr>
      <w:r w:rsidRPr="00F7069C">
        <w:rPr>
          <w:sz w:val="24"/>
          <w:szCs w:val="24"/>
        </w:rPr>
        <w:t xml:space="preserve">Mme PION Pascale </w:t>
      </w:r>
      <w:r>
        <w:rPr>
          <w:sz w:val="24"/>
          <w:szCs w:val="24"/>
        </w:rPr>
        <w:t xml:space="preserve">- </w:t>
      </w:r>
      <w:r w:rsidRPr="00F7069C">
        <w:rPr>
          <w:sz w:val="24"/>
          <w:szCs w:val="24"/>
        </w:rPr>
        <w:t xml:space="preserve">19 Rue de </w:t>
      </w:r>
      <w:proofErr w:type="spellStart"/>
      <w:r w:rsidRPr="00F7069C">
        <w:rPr>
          <w:sz w:val="24"/>
          <w:szCs w:val="24"/>
        </w:rPr>
        <w:t>Montbouton</w:t>
      </w:r>
      <w:proofErr w:type="spellEnd"/>
      <w:r w:rsidRPr="00F706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F7069C">
        <w:rPr>
          <w:sz w:val="24"/>
          <w:szCs w:val="24"/>
        </w:rPr>
        <w:t xml:space="preserve">25230 </w:t>
      </w:r>
      <w:proofErr w:type="spellStart"/>
      <w:r w:rsidRPr="00F7069C">
        <w:rPr>
          <w:sz w:val="24"/>
          <w:szCs w:val="24"/>
        </w:rPr>
        <w:t>Dasle</w:t>
      </w:r>
      <w:proofErr w:type="spellEnd"/>
      <w:r>
        <w:rPr>
          <w:sz w:val="24"/>
          <w:szCs w:val="24"/>
        </w:rPr>
        <w:t xml:space="preserve"> - </w:t>
      </w:r>
      <w:r w:rsidRPr="00F7069C">
        <w:rPr>
          <w:sz w:val="24"/>
          <w:szCs w:val="24"/>
        </w:rPr>
        <w:t xml:space="preserve">Tel : </w:t>
      </w:r>
      <w:r w:rsidR="00DD0E39">
        <w:rPr>
          <w:sz w:val="24"/>
          <w:szCs w:val="24"/>
        </w:rPr>
        <w:t>06.62.91.43.48</w:t>
      </w:r>
    </w:p>
    <w:p w:rsidR="00F7069C" w:rsidRPr="00F7069C" w:rsidRDefault="00BE4204" w:rsidP="00F7069C">
      <w:pPr>
        <w:rPr>
          <w:sz w:val="24"/>
          <w:szCs w:val="24"/>
        </w:rPr>
      </w:pPr>
      <w:r>
        <w:rPr>
          <w:sz w:val="24"/>
          <w:szCs w:val="24"/>
        </w:rPr>
        <w:t xml:space="preserve">Mr GEORGES Sébastien </w:t>
      </w:r>
      <w:r w:rsidR="007764AD">
        <w:rPr>
          <w:sz w:val="24"/>
          <w:szCs w:val="24"/>
        </w:rPr>
        <w:t>-</w:t>
      </w:r>
      <w:r>
        <w:rPr>
          <w:sz w:val="24"/>
          <w:szCs w:val="24"/>
        </w:rPr>
        <w:t xml:space="preserve"> 1 rue du Lomont </w:t>
      </w:r>
      <w:r w:rsidR="007764AD">
        <w:rPr>
          <w:sz w:val="24"/>
          <w:szCs w:val="24"/>
        </w:rPr>
        <w:t>-</w:t>
      </w:r>
      <w:r>
        <w:rPr>
          <w:sz w:val="24"/>
          <w:szCs w:val="24"/>
        </w:rPr>
        <w:t xml:space="preserve"> 25230 Dasle </w:t>
      </w:r>
      <w:r w:rsidR="007764AD">
        <w:rPr>
          <w:sz w:val="24"/>
          <w:szCs w:val="24"/>
        </w:rPr>
        <w:t>-</w:t>
      </w:r>
      <w:r>
        <w:rPr>
          <w:sz w:val="24"/>
          <w:szCs w:val="24"/>
        </w:rPr>
        <w:t xml:space="preserve"> Tel :</w:t>
      </w:r>
      <w:r w:rsidR="00321DBE">
        <w:rPr>
          <w:sz w:val="24"/>
          <w:szCs w:val="24"/>
        </w:rPr>
        <w:t xml:space="preserve"> 06.87.23.37.59</w:t>
      </w:r>
    </w:p>
    <w:p w:rsidR="00BE4204" w:rsidRDefault="00BE4204" w:rsidP="00AE6294">
      <w:pPr>
        <w:jc w:val="center"/>
        <w:rPr>
          <w:sz w:val="24"/>
          <w:szCs w:val="24"/>
        </w:rPr>
      </w:pPr>
    </w:p>
    <w:p w:rsidR="00AE6294" w:rsidRPr="00E164B5" w:rsidRDefault="00AE6294" w:rsidP="00AE629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R</w:t>
      </w:r>
      <w:r>
        <w:rPr>
          <w:rFonts w:cstheme="minorHAnsi"/>
          <w:b/>
          <w:sz w:val="36"/>
          <w:szCs w:val="36"/>
        </w:rPr>
        <w:t>È</w:t>
      </w:r>
      <w:r>
        <w:rPr>
          <w:b/>
          <w:sz w:val="36"/>
          <w:szCs w:val="36"/>
        </w:rPr>
        <w:t>GLEMENT</w:t>
      </w:r>
    </w:p>
    <w:p w:rsidR="00AE6294" w:rsidRDefault="00AE6294" w:rsidP="004C6961">
      <w:pPr>
        <w:rPr>
          <w:sz w:val="24"/>
          <w:szCs w:val="24"/>
        </w:rPr>
      </w:pPr>
    </w:p>
    <w:p w:rsidR="004C6961" w:rsidRPr="004C6961" w:rsidRDefault="004C6961" w:rsidP="004C6961">
      <w:pPr>
        <w:rPr>
          <w:sz w:val="24"/>
          <w:szCs w:val="24"/>
        </w:rPr>
      </w:pPr>
      <w:r w:rsidRPr="004C6961">
        <w:rPr>
          <w:sz w:val="24"/>
          <w:szCs w:val="24"/>
        </w:rPr>
        <w:t>Art 1 : Chaque exposant s’engage auprès de son matériel à ses risques et périls ; aucune réclamation ne sera prise en compte (vols, dégradations, etc….)</w:t>
      </w:r>
    </w:p>
    <w:p w:rsidR="004C6961" w:rsidRPr="004C6961" w:rsidRDefault="004C6961" w:rsidP="004C6961">
      <w:pPr>
        <w:rPr>
          <w:sz w:val="24"/>
          <w:szCs w:val="24"/>
        </w:rPr>
      </w:pPr>
    </w:p>
    <w:p w:rsidR="004C6961" w:rsidRPr="004C6961" w:rsidRDefault="004C6961" w:rsidP="004C6961">
      <w:pPr>
        <w:rPr>
          <w:sz w:val="24"/>
          <w:szCs w:val="24"/>
        </w:rPr>
      </w:pPr>
      <w:r w:rsidRPr="004C6961">
        <w:rPr>
          <w:sz w:val="24"/>
          <w:szCs w:val="24"/>
        </w:rPr>
        <w:t>Art 2 : Chaque exposant s’engage à respecter la législation en vigueur sur ce type de manifestation.</w:t>
      </w:r>
    </w:p>
    <w:p w:rsidR="004C6961" w:rsidRPr="004C6961" w:rsidRDefault="004C6961" w:rsidP="004C6961">
      <w:pPr>
        <w:rPr>
          <w:sz w:val="24"/>
          <w:szCs w:val="24"/>
        </w:rPr>
      </w:pPr>
    </w:p>
    <w:p w:rsidR="004C6961" w:rsidRPr="004C6961" w:rsidRDefault="004C6961" w:rsidP="004C6961">
      <w:pPr>
        <w:rPr>
          <w:sz w:val="24"/>
          <w:szCs w:val="24"/>
        </w:rPr>
      </w:pPr>
      <w:r w:rsidRPr="004C6961">
        <w:rPr>
          <w:sz w:val="24"/>
          <w:szCs w:val="24"/>
        </w:rPr>
        <w:t>Art 3 : Chaque exposant s’engage à respecter les limites des emplacements balisés.</w:t>
      </w:r>
    </w:p>
    <w:p w:rsidR="004C6961" w:rsidRPr="004C6961" w:rsidRDefault="004C6961" w:rsidP="004C6961">
      <w:pPr>
        <w:rPr>
          <w:sz w:val="24"/>
          <w:szCs w:val="24"/>
        </w:rPr>
      </w:pPr>
    </w:p>
    <w:p w:rsidR="004C6961" w:rsidRPr="004C6961" w:rsidRDefault="004C6961" w:rsidP="004C6961">
      <w:pPr>
        <w:rPr>
          <w:sz w:val="24"/>
          <w:szCs w:val="24"/>
        </w:rPr>
      </w:pPr>
      <w:r w:rsidRPr="004C6961">
        <w:rPr>
          <w:sz w:val="24"/>
          <w:szCs w:val="24"/>
        </w:rPr>
        <w:t>Art 4 : Chaque exposant devra rendre compte au responsable du comité des fêtes ou à son représentant de son identité et donner tous les renseignements nécessaires à l’établissement des formalités.</w:t>
      </w:r>
    </w:p>
    <w:p w:rsidR="004C6961" w:rsidRPr="004C6961" w:rsidRDefault="004C6961" w:rsidP="004C6961">
      <w:pPr>
        <w:rPr>
          <w:sz w:val="24"/>
          <w:szCs w:val="24"/>
        </w:rPr>
      </w:pPr>
    </w:p>
    <w:p w:rsidR="004C6961" w:rsidRPr="004C6961" w:rsidRDefault="004C6961" w:rsidP="004C6961">
      <w:pPr>
        <w:rPr>
          <w:sz w:val="24"/>
          <w:szCs w:val="24"/>
        </w:rPr>
      </w:pPr>
      <w:r w:rsidRPr="004C6961">
        <w:rPr>
          <w:sz w:val="24"/>
          <w:szCs w:val="24"/>
        </w:rPr>
        <w:t>Art 5 : Les horaires prévus sont impérativement respectés.</w:t>
      </w:r>
    </w:p>
    <w:p w:rsidR="004C6961" w:rsidRPr="004C6961" w:rsidRDefault="004C6961" w:rsidP="004C6961">
      <w:pPr>
        <w:rPr>
          <w:sz w:val="24"/>
          <w:szCs w:val="24"/>
        </w:rPr>
      </w:pPr>
    </w:p>
    <w:p w:rsidR="004C6961" w:rsidRPr="004C6961" w:rsidRDefault="004C6961" w:rsidP="004C6961">
      <w:pPr>
        <w:rPr>
          <w:sz w:val="24"/>
          <w:szCs w:val="24"/>
        </w:rPr>
      </w:pPr>
      <w:r w:rsidRPr="004C6961">
        <w:rPr>
          <w:sz w:val="24"/>
          <w:szCs w:val="24"/>
        </w:rPr>
        <w:t>Art 6 : Les exposants s’assureront que les étalages ou autres formes d’exposition ne présentent pas de danger pour le public.</w:t>
      </w:r>
    </w:p>
    <w:p w:rsidR="004C6961" w:rsidRPr="004C6961" w:rsidRDefault="004C6961" w:rsidP="004C6961">
      <w:pPr>
        <w:rPr>
          <w:sz w:val="24"/>
          <w:szCs w:val="24"/>
        </w:rPr>
      </w:pPr>
    </w:p>
    <w:p w:rsidR="004C6961" w:rsidRPr="004C6961" w:rsidRDefault="004C6961" w:rsidP="004C6961">
      <w:pPr>
        <w:rPr>
          <w:sz w:val="24"/>
          <w:szCs w:val="24"/>
        </w:rPr>
      </w:pPr>
      <w:r w:rsidRPr="004C6961">
        <w:rPr>
          <w:sz w:val="24"/>
          <w:szCs w:val="24"/>
        </w:rPr>
        <w:t>Art 7 : Chaque exposant s’engage à laisser son emplacement propre et exempt de débris ou matériaux.</w:t>
      </w:r>
    </w:p>
    <w:p w:rsidR="004C6961" w:rsidRPr="004C6961" w:rsidRDefault="004C6961" w:rsidP="004C6961">
      <w:pPr>
        <w:rPr>
          <w:sz w:val="24"/>
          <w:szCs w:val="24"/>
        </w:rPr>
      </w:pPr>
    </w:p>
    <w:p w:rsidR="009121D5" w:rsidRDefault="004C6961" w:rsidP="004C6961">
      <w:pPr>
        <w:rPr>
          <w:sz w:val="24"/>
          <w:szCs w:val="24"/>
        </w:rPr>
      </w:pPr>
      <w:r w:rsidRPr="004C6961">
        <w:rPr>
          <w:sz w:val="24"/>
          <w:szCs w:val="24"/>
        </w:rPr>
        <w:t>Art 8 : Le stationnement des véhicules devra se fair</w:t>
      </w:r>
      <w:r w:rsidR="009121D5">
        <w:rPr>
          <w:sz w:val="24"/>
          <w:szCs w:val="24"/>
        </w:rPr>
        <w:t>e derrière la zone d’exposition.</w:t>
      </w:r>
      <w:r w:rsidRPr="004C6961">
        <w:rPr>
          <w:sz w:val="24"/>
          <w:szCs w:val="24"/>
        </w:rPr>
        <w:t xml:space="preserve"> </w:t>
      </w:r>
    </w:p>
    <w:p w:rsidR="004C6961" w:rsidRPr="004C6961" w:rsidRDefault="004C6961" w:rsidP="004C6961">
      <w:pPr>
        <w:rPr>
          <w:sz w:val="24"/>
          <w:szCs w:val="24"/>
        </w:rPr>
      </w:pPr>
      <w:r w:rsidRPr="004C6961">
        <w:rPr>
          <w:sz w:val="24"/>
          <w:szCs w:val="24"/>
        </w:rPr>
        <w:t>1 seul v</w:t>
      </w:r>
      <w:r w:rsidR="009121D5">
        <w:rPr>
          <w:sz w:val="24"/>
          <w:szCs w:val="24"/>
        </w:rPr>
        <w:t xml:space="preserve">éhicule par stand est autorisé. </w:t>
      </w:r>
      <w:r w:rsidRPr="004C6961">
        <w:rPr>
          <w:sz w:val="24"/>
          <w:szCs w:val="24"/>
        </w:rPr>
        <w:t xml:space="preserve">Pour des raisons de sécurité, la sortie des véhicules présents dans l’enceinte du stade devra se faire </w:t>
      </w:r>
      <w:r w:rsidR="00B13FE7">
        <w:rPr>
          <w:sz w:val="24"/>
          <w:szCs w:val="24"/>
        </w:rPr>
        <w:t>en dehors des horaires d’exposition</w:t>
      </w:r>
      <w:r w:rsidRPr="004C6961">
        <w:rPr>
          <w:sz w:val="24"/>
          <w:szCs w:val="24"/>
        </w:rPr>
        <w:t>.</w:t>
      </w:r>
    </w:p>
    <w:p w:rsidR="004C6961" w:rsidRPr="004C6961" w:rsidRDefault="004C6961" w:rsidP="004C6961">
      <w:pPr>
        <w:rPr>
          <w:sz w:val="24"/>
          <w:szCs w:val="24"/>
        </w:rPr>
      </w:pPr>
    </w:p>
    <w:p w:rsidR="000172E5" w:rsidRPr="0006568A" w:rsidRDefault="004C6961" w:rsidP="004C6961">
      <w:r w:rsidRPr="004C6961">
        <w:rPr>
          <w:sz w:val="24"/>
          <w:szCs w:val="24"/>
        </w:rPr>
        <w:t>Art 9 : Le comité des fêtes se réserve l’exclusivité de la restauration et la vente de boissons.</w:t>
      </w:r>
    </w:p>
    <w:sectPr w:rsidR="000172E5" w:rsidRPr="0006568A" w:rsidSect="00E164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426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8D5" w:rsidRDefault="001738D5" w:rsidP="000172E5">
      <w:pPr>
        <w:spacing w:after="0" w:line="240" w:lineRule="auto"/>
      </w:pPr>
      <w:r>
        <w:separator/>
      </w:r>
    </w:p>
  </w:endnote>
  <w:endnote w:type="continuationSeparator" w:id="0">
    <w:p w:rsidR="001738D5" w:rsidRDefault="001738D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BB4F90-024F-4B60-93A1-D085CCC3C0E2}"/>
    <w:embedBold r:id="rId2" w:fontKey="{7889F44C-BDA4-4EBB-96D0-130AC8C295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4BCEC19-C324-41D9-9C57-823F9673C14F}"/>
    <w:embedBold r:id="rId4" w:fontKey="{7DF7237B-520D-491B-87E2-079096DC564F}"/>
    <w:embedItalic r:id="rId5" w:fontKey="{E906FD44-3D8B-43B0-830E-ABE4E243D99B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87DE21C-E872-4571-866B-1210BED31E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228" w:rsidRDefault="0090022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228" w:rsidRDefault="0090022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228" w:rsidRDefault="0090022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8D5" w:rsidRDefault="001738D5" w:rsidP="000172E5">
      <w:pPr>
        <w:spacing w:after="0" w:line="240" w:lineRule="auto"/>
      </w:pPr>
      <w:r>
        <w:separator/>
      </w:r>
    </w:p>
  </w:footnote>
  <w:footnote w:type="continuationSeparator" w:id="0">
    <w:p w:rsidR="001738D5" w:rsidRDefault="001738D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228" w:rsidRDefault="0090022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5" w:type="dxa"/>
      <w:tblLook w:val="04A0" w:firstRow="1" w:lastRow="0" w:firstColumn="1" w:lastColumn="0" w:noHBand="0" w:noVBand="1"/>
    </w:tblPr>
    <w:tblGrid>
      <w:gridCol w:w="1343"/>
      <w:gridCol w:w="7712"/>
    </w:tblGrid>
    <w:tr w:rsidR="009132CB" w:rsidRPr="009132CB" w:rsidTr="00C65391">
      <w:trPr>
        <w:trHeight w:val="222"/>
      </w:trPr>
      <w:tc>
        <w:tcPr>
          <w:tcW w:w="1343" w:type="dxa"/>
          <w:vAlign w:val="center"/>
        </w:tcPr>
        <w:p w:rsidR="00B337A2" w:rsidRPr="009132CB" w:rsidRDefault="00900228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D3524D" w:themeColor="accent5" w:themeTint="99"/>
              <w:sz w:val="44"/>
              <w:szCs w:val="24"/>
            </w:rPr>
          </w:pPr>
          <w:r>
            <w:rPr>
              <w:noProof/>
              <w:color w:val="D3524D" w:themeColor="accent5" w:themeTint="99"/>
              <w:lang w:eastAsia="fr-FR"/>
            </w:rPr>
            <w:drawing>
              <wp:inline distT="0" distB="0" distL="0" distR="0">
                <wp:extent cx="733425" cy="666409"/>
                <wp:effectExtent l="0" t="0" r="0" b="63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0254" cy="672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2" w:type="dxa"/>
          <w:vAlign w:val="center"/>
        </w:tcPr>
        <w:p w:rsidR="00B337A2" w:rsidRPr="009132CB" w:rsidRDefault="003473B2" w:rsidP="008E02A7">
          <w:pPr>
            <w:pStyle w:val="En-tte"/>
            <w:rPr>
              <w:color w:val="8A434E" w:themeColor="accent4" w:themeShade="BF"/>
              <w:sz w:val="36"/>
              <w:szCs w:val="36"/>
            </w:rPr>
          </w:pPr>
          <w:r w:rsidRPr="009132CB">
            <w:rPr>
              <w:color w:val="8A434E" w:themeColor="accent4" w:themeShade="BF"/>
              <w:sz w:val="36"/>
              <w:szCs w:val="36"/>
            </w:rPr>
            <w:t>FOIRE A TOUT</w:t>
          </w:r>
          <w:r w:rsidR="008E02A7" w:rsidRPr="009132CB">
            <w:rPr>
              <w:color w:val="8A434E" w:themeColor="accent4" w:themeShade="BF"/>
              <w:sz w:val="36"/>
              <w:szCs w:val="36"/>
            </w:rPr>
            <w:t xml:space="preserve"> - COMITÉ DES FÊTES -</w:t>
          </w:r>
          <w:r w:rsidR="00546876" w:rsidRPr="009132CB">
            <w:rPr>
              <w:color w:val="8A434E" w:themeColor="accent4" w:themeShade="BF"/>
              <w:sz w:val="36"/>
              <w:szCs w:val="36"/>
            </w:rPr>
            <w:t xml:space="preserve"> </w:t>
          </w:r>
          <w:r w:rsidRPr="009132CB">
            <w:rPr>
              <w:color w:val="8A434E" w:themeColor="accent4" w:themeShade="BF"/>
              <w:sz w:val="36"/>
              <w:szCs w:val="36"/>
            </w:rPr>
            <w:t>DASLE</w:t>
          </w:r>
        </w:p>
      </w:tc>
    </w:tr>
  </w:tbl>
  <w:p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228" w:rsidRDefault="0090022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B2"/>
    <w:rsid w:val="000172E5"/>
    <w:rsid w:val="00025275"/>
    <w:rsid w:val="00052382"/>
    <w:rsid w:val="0006568A"/>
    <w:rsid w:val="000707A0"/>
    <w:rsid w:val="00076F0F"/>
    <w:rsid w:val="00084253"/>
    <w:rsid w:val="000D1F49"/>
    <w:rsid w:val="000D6218"/>
    <w:rsid w:val="001036CE"/>
    <w:rsid w:val="001727CA"/>
    <w:rsid w:val="001738D5"/>
    <w:rsid w:val="001B663D"/>
    <w:rsid w:val="001F792A"/>
    <w:rsid w:val="002164B2"/>
    <w:rsid w:val="0027324B"/>
    <w:rsid w:val="00291538"/>
    <w:rsid w:val="002C56E6"/>
    <w:rsid w:val="00311D4F"/>
    <w:rsid w:val="00321DBE"/>
    <w:rsid w:val="00344849"/>
    <w:rsid w:val="003473B2"/>
    <w:rsid w:val="00350688"/>
    <w:rsid w:val="00361E11"/>
    <w:rsid w:val="003D7CCF"/>
    <w:rsid w:val="003F0847"/>
    <w:rsid w:val="0040090B"/>
    <w:rsid w:val="00452587"/>
    <w:rsid w:val="0046302A"/>
    <w:rsid w:val="00487D2D"/>
    <w:rsid w:val="004C6961"/>
    <w:rsid w:val="004D5D62"/>
    <w:rsid w:val="005112D0"/>
    <w:rsid w:val="00546876"/>
    <w:rsid w:val="00577E06"/>
    <w:rsid w:val="00583334"/>
    <w:rsid w:val="005A3BF7"/>
    <w:rsid w:val="005D4B17"/>
    <w:rsid w:val="005F2035"/>
    <w:rsid w:val="005F7990"/>
    <w:rsid w:val="005F7C94"/>
    <w:rsid w:val="006145D8"/>
    <w:rsid w:val="00615005"/>
    <w:rsid w:val="0062355E"/>
    <w:rsid w:val="0063739C"/>
    <w:rsid w:val="006D5E2E"/>
    <w:rsid w:val="007147D7"/>
    <w:rsid w:val="00721761"/>
    <w:rsid w:val="00745184"/>
    <w:rsid w:val="00770F25"/>
    <w:rsid w:val="007764AD"/>
    <w:rsid w:val="007A1FF2"/>
    <w:rsid w:val="007A35A8"/>
    <w:rsid w:val="007B0A85"/>
    <w:rsid w:val="007B5FA6"/>
    <w:rsid w:val="007C6A52"/>
    <w:rsid w:val="007C77E6"/>
    <w:rsid w:val="007D63B3"/>
    <w:rsid w:val="007F49CC"/>
    <w:rsid w:val="0082043E"/>
    <w:rsid w:val="00846B76"/>
    <w:rsid w:val="0088580B"/>
    <w:rsid w:val="00897914"/>
    <w:rsid w:val="008E02A7"/>
    <w:rsid w:val="008E203A"/>
    <w:rsid w:val="00900228"/>
    <w:rsid w:val="009121D5"/>
    <w:rsid w:val="0091229C"/>
    <w:rsid w:val="009132CB"/>
    <w:rsid w:val="00940E73"/>
    <w:rsid w:val="00966617"/>
    <w:rsid w:val="0098597D"/>
    <w:rsid w:val="009F619A"/>
    <w:rsid w:val="009F6DDE"/>
    <w:rsid w:val="00A370A8"/>
    <w:rsid w:val="00AE6294"/>
    <w:rsid w:val="00B13FE7"/>
    <w:rsid w:val="00B337A2"/>
    <w:rsid w:val="00BD4753"/>
    <w:rsid w:val="00BD5CB1"/>
    <w:rsid w:val="00BE4204"/>
    <w:rsid w:val="00BE62EE"/>
    <w:rsid w:val="00C003BA"/>
    <w:rsid w:val="00C4496C"/>
    <w:rsid w:val="00C4602F"/>
    <w:rsid w:val="00C46878"/>
    <w:rsid w:val="00C6231D"/>
    <w:rsid w:val="00C63CAA"/>
    <w:rsid w:val="00C65391"/>
    <w:rsid w:val="00C724F5"/>
    <w:rsid w:val="00C81740"/>
    <w:rsid w:val="00CB4A51"/>
    <w:rsid w:val="00CD4532"/>
    <w:rsid w:val="00CD47B0"/>
    <w:rsid w:val="00CE6104"/>
    <w:rsid w:val="00CE7918"/>
    <w:rsid w:val="00D06C3D"/>
    <w:rsid w:val="00D16163"/>
    <w:rsid w:val="00DB3FAD"/>
    <w:rsid w:val="00DD0E39"/>
    <w:rsid w:val="00E164B5"/>
    <w:rsid w:val="00E204FF"/>
    <w:rsid w:val="00E61C09"/>
    <w:rsid w:val="00EB3B58"/>
    <w:rsid w:val="00EC546C"/>
    <w:rsid w:val="00EC7359"/>
    <w:rsid w:val="00EE3054"/>
    <w:rsid w:val="00F00606"/>
    <w:rsid w:val="00F01256"/>
    <w:rsid w:val="00F062F1"/>
    <w:rsid w:val="00F123D7"/>
    <w:rsid w:val="00F12965"/>
    <w:rsid w:val="00F37152"/>
    <w:rsid w:val="00F7069C"/>
    <w:rsid w:val="00F752A7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D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5032F2EDE39492E9671DD97885B4E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5B5ACB-64DE-49A8-B915-E9ABDA9EE94E}"/>
      </w:docPartPr>
      <w:docPartBody>
        <w:p w:rsidR="005563B5" w:rsidRDefault="00B860FF">
          <w:pPr>
            <w:pStyle w:val="15032F2EDE39492E9671DD97885B4E17"/>
          </w:pPr>
          <w:r w:rsidRPr="00F12965">
            <w:rPr>
              <w:rStyle w:val="Titre1Car"/>
              <w:lang w:bidi="fr-FR"/>
            </w:rPr>
            <w:t>Informations sur l’événement</w:t>
          </w:r>
        </w:p>
      </w:docPartBody>
    </w:docPart>
    <w:docPart>
      <w:docPartPr>
        <w:name w:val="7976E4DE06E0492AB4D5947355619A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559EF-7B4B-44E3-8C94-EAC2023E077A}"/>
      </w:docPartPr>
      <w:docPartBody>
        <w:p w:rsidR="005563B5" w:rsidRDefault="00B860FF">
          <w:pPr>
            <w:pStyle w:val="7976E4DE06E0492AB4D5947355619AF5"/>
          </w:pPr>
          <w:r w:rsidRPr="008D33C0">
            <w:rPr>
              <w:lang w:bidi="fr-FR"/>
            </w:rPr>
            <w:t>Date</w:t>
          </w:r>
        </w:p>
      </w:docPartBody>
    </w:docPart>
    <w:docPart>
      <w:docPartPr>
        <w:name w:val="97CDDB4974BA45BB98A1E424F340A8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555D86-0E07-4715-A899-B3EFBE3BFD3E}"/>
      </w:docPartPr>
      <w:docPartBody>
        <w:p w:rsidR="005563B5" w:rsidRDefault="00B860FF">
          <w:pPr>
            <w:pStyle w:val="97CDDB4974BA45BB98A1E424F340A86F"/>
          </w:pPr>
          <w:r>
            <w:rPr>
              <w:lang w:bidi="fr-FR"/>
            </w:rPr>
            <w:t>Lieu</w:t>
          </w:r>
        </w:p>
      </w:docPartBody>
    </w:docPart>
    <w:docPart>
      <w:docPartPr>
        <w:name w:val="F34752C7D9054601AEE0BD2733AE9E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50BFF-E20A-4921-B07A-AF37C9A94AFE}"/>
      </w:docPartPr>
      <w:docPartBody>
        <w:p w:rsidR="005563B5" w:rsidRDefault="00B860FF">
          <w:pPr>
            <w:pStyle w:val="F34752C7D9054601AEE0BD2733AE9EAE"/>
          </w:pPr>
          <w:r w:rsidRPr="00E204FF">
            <w:rPr>
              <w:lang w:bidi="fr-FR"/>
            </w:rPr>
            <w:t>Téléphone</w:t>
          </w:r>
        </w:p>
      </w:docPartBody>
    </w:docPart>
    <w:docPart>
      <w:docPartPr>
        <w:name w:val="34080F10E92244C1B0C9F068D8DBA2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AF755E-1173-4483-89D1-09C02B04C9B5}"/>
      </w:docPartPr>
      <w:docPartBody>
        <w:p w:rsidR="005563B5" w:rsidRDefault="00B860FF">
          <w:pPr>
            <w:pStyle w:val="34080F10E92244C1B0C9F068D8DBA212"/>
          </w:pPr>
          <w:r w:rsidRPr="00E204FF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0FF"/>
    <w:rsid w:val="000617F8"/>
    <w:rsid w:val="001039F7"/>
    <w:rsid w:val="0014289D"/>
    <w:rsid w:val="001E1BEB"/>
    <w:rsid w:val="0025480A"/>
    <w:rsid w:val="005563B5"/>
    <w:rsid w:val="006B042C"/>
    <w:rsid w:val="00992C7A"/>
    <w:rsid w:val="00A66F81"/>
    <w:rsid w:val="00B860FF"/>
    <w:rsid w:val="00C371BD"/>
    <w:rsid w:val="00D216ED"/>
    <w:rsid w:val="00FA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5032F2EDE39492E9671DD97885B4E17">
    <w:name w:val="15032F2EDE39492E9671DD97885B4E17"/>
  </w:style>
  <w:style w:type="paragraph" w:customStyle="1" w:styleId="30696242E74B4C15ACD53CCF93646F17">
    <w:name w:val="30696242E74B4C15ACD53CCF93646F17"/>
  </w:style>
  <w:style w:type="paragraph" w:customStyle="1" w:styleId="7976E4DE06E0492AB4D5947355619AF5">
    <w:name w:val="7976E4DE06E0492AB4D5947355619AF5"/>
  </w:style>
  <w:style w:type="paragraph" w:customStyle="1" w:styleId="F1E5E56ED0CD49499D0C6E68AF1781B1">
    <w:name w:val="F1E5E56ED0CD49499D0C6E68AF1781B1"/>
  </w:style>
  <w:style w:type="paragraph" w:customStyle="1" w:styleId="97CDDB4974BA45BB98A1E424F340A86F">
    <w:name w:val="97CDDB4974BA45BB98A1E424F340A86F"/>
  </w:style>
  <w:style w:type="paragraph" w:customStyle="1" w:styleId="9D200696DF9B4DD48A1B9FAC44DFD9CF">
    <w:name w:val="9D200696DF9B4DD48A1B9FAC44DFD9CF"/>
  </w:style>
  <w:style w:type="paragraph" w:customStyle="1" w:styleId="4C6A4CDC982745BE87C486906C825408">
    <w:name w:val="4C6A4CDC982745BE87C486906C825408"/>
  </w:style>
  <w:style w:type="paragraph" w:customStyle="1" w:styleId="F34752C7D9054601AEE0BD2733AE9EAE">
    <w:name w:val="F34752C7D9054601AEE0BD2733AE9EAE"/>
  </w:style>
  <w:style w:type="paragraph" w:customStyle="1" w:styleId="34080F10E92244C1B0C9F068D8DBA212">
    <w:name w:val="34080F10E92244C1B0C9F068D8DBA212"/>
  </w:style>
  <w:style w:type="paragraph" w:customStyle="1" w:styleId="FD82BD4C8AE343718699275A2588464B">
    <w:name w:val="FD82BD4C8AE343718699275A2588464B"/>
  </w:style>
  <w:style w:type="paragraph" w:customStyle="1" w:styleId="F6011916C4C8488C8E4FAC4B019887B9">
    <w:name w:val="F6011916C4C8488C8E4FAC4B019887B9"/>
  </w:style>
  <w:style w:type="paragraph" w:customStyle="1" w:styleId="2B0AB47B62034C998694E763E4696908">
    <w:name w:val="2B0AB47B62034C998694E763E4696908"/>
  </w:style>
  <w:style w:type="paragraph" w:customStyle="1" w:styleId="3EF3CDFD219346B683FD25CDEDC88B42">
    <w:name w:val="3EF3CDFD219346B683FD25CDEDC88B42"/>
  </w:style>
  <w:style w:type="paragraph" w:customStyle="1" w:styleId="5133235540DD47D98EBF23187513815B">
    <w:name w:val="5133235540DD47D98EBF23187513815B"/>
  </w:style>
  <w:style w:type="paragraph" w:customStyle="1" w:styleId="47CECECC29B04388B9176ABD88FA1771">
    <w:name w:val="47CECECC29B04388B9176ABD88FA1771"/>
  </w:style>
  <w:style w:type="paragraph" w:customStyle="1" w:styleId="C75670D6EFE24210B9437161C33A2DD1">
    <w:name w:val="C75670D6EFE24210B9437161C33A2D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2</Pages>
  <Words>358</Words>
  <Characters>1970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2019-06-07T22:41:00Z</dcterms:created>
  <dcterms:modified xsi:type="dcterms:W3CDTF">2026-03-24T11:35:00Z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