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589403" w14:textId="77777777" w:rsidR="00543D44" w:rsidRPr="00AE7DAE" w:rsidRDefault="00543D44" w:rsidP="00543D44">
      <w:pPr>
        <w:jc w:val="center"/>
        <w:rPr>
          <w:b/>
          <w:bCs/>
          <w:color w:val="000000" w:themeColor="text1"/>
          <w:sz w:val="40"/>
          <w:szCs w:val="40"/>
        </w:rPr>
      </w:pPr>
      <w:r w:rsidRPr="00AE7DAE">
        <w:rPr>
          <w:b/>
          <w:bCs/>
          <w:color w:val="000000" w:themeColor="text1"/>
          <w:sz w:val="40"/>
          <w:szCs w:val="40"/>
        </w:rPr>
        <w:t>Demande emplacement </w:t>
      </w:r>
    </w:p>
    <w:p w14:paraId="48D9FCA6" w14:textId="6074AFA2" w:rsidR="00A76C58" w:rsidRPr="00AE7DAE" w:rsidRDefault="00543D44" w:rsidP="00543D44">
      <w:pPr>
        <w:jc w:val="center"/>
        <w:rPr>
          <w:b/>
          <w:bCs/>
          <w:color w:val="000000" w:themeColor="text1"/>
          <w:sz w:val="40"/>
          <w:szCs w:val="40"/>
        </w:rPr>
      </w:pPr>
      <w:r w:rsidRPr="00AE7DAE">
        <w:rPr>
          <w:b/>
          <w:bCs/>
          <w:color w:val="000000" w:themeColor="text1"/>
          <w:sz w:val="40"/>
          <w:szCs w:val="40"/>
        </w:rPr>
        <w:t xml:space="preserve">Brocante du </w:t>
      </w:r>
      <w:r w:rsidR="00927CA7" w:rsidRPr="00AE7DAE">
        <w:rPr>
          <w:b/>
          <w:bCs/>
          <w:color w:val="000000" w:themeColor="text1"/>
          <w:sz w:val="40"/>
          <w:szCs w:val="40"/>
        </w:rPr>
        <w:t>dimanche </w:t>
      </w:r>
      <w:r w:rsidR="00540703">
        <w:rPr>
          <w:b/>
          <w:bCs/>
          <w:color w:val="000000" w:themeColor="text1"/>
          <w:sz w:val="40"/>
          <w:szCs w:val="40"/>
        </w:rPr>
        <w:t>6 septembre 2026</w:t>
      </w:r>
    </w:p>
    <w:p w14:paraId="350C2858" w14:textId="22A044C0" w:rsidR="00A76C58" w:rsidRPr="00AE7DAE" w:rsidRDefault="00543D44" w:rsidP="00543D44">
      <w:pPr>
        <w:jc w:val="center"/>
        <w:rPr>
          <w:b/>
          <w:bCs/>
          <w:color w:val="000000" w:themeColor="text1"/>
        </w:rPr>
      </w:pPr>
      <w:r w:rsidRPr="00AE7DAE">
        <w:rPr>
          <w:b/>
          <w:bCs/>
          <w:color w:val="000000" w:themeColor="text1"/>
        </w:rPr>
        <w:t>Organisée par le Comité des Fêtes de Villefranche sur Cher</w:t>
      </w:r>
    </w:p>
    <w:p w14:paraId="2E7475A3" w14:textId="77777777" w:rsidR="00A76C58" w:rsidRPr="00AE7DAE" w:rsidRDefault="00A76C58" w:rsidP="00543D44">
      <w:pPr>
        <w:rPr>
          <w:color w:val="000000" w:themeColor="text1"/>
          <w:sz w:val="15"/>
          <w:szCs w:val="15"/>
        </w:rPr>
      </w:pPr>
    </w:p>
    <w:p w14:paraId="44D1B47F" w14:textId="78051F97" w:rsidR="00A76C58" w:rsidRPr="00AE7DAE" w:rsidRDefault="00AE7DAE" w:rsidP="0052271E">
      <w:pPr>
        <w:jc w:val="center"/>
        <w:rPr>
          <w:b/>
          <w:bCs/>
          <w:color w:val="000000" w:themeColor="text1"/>
        </w:rPr>
      </w:pPr>
      <w:r w:rsidRPr="00AE7DAE">
        <w:rPr>
          <w:b/>
          <w:bCs/>
          <w:color w:val="000000" w:themeColor="text1"/>
        </w:rPr>
        <w:t xml:space="preserve">                                                      Cochez si vous êtes particulier ou professionnel</w:t>
      </w:r>
    </w:p>
    <w:p w14:paraId="3C065483" w14:textId="77777777" w:rsidR="00A76C58" w:rsidRPr="00543D44" w:rsidRDefault="00A76C58" w:rsidP="00543D44">
      <w:pPr>
        <w:rPr>
          <w:color w:val="4472C4" w:themeColor="accent1"/>
          <w:sz w:val="20"/>
          <w:szCs w:val="20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3020"/>
        <w:gridCol w:w="3354"/>
        <w:gridCol w:w="3686"/>
      </w:tblGrid>
      <w:tr w:rsidR="00AE7DAE" w:rsidRPr="00AE7DAE" w14:paraId="3456FAE0" w14:textId="77777777" w:rsidTr="00B55446">
        <w:tc>
          <w:tcPr>
            <w:tcW w:w="3020" w:type="dxa"/>
          </w:tcPr>
          <w:p w14:paraId="3AD1AF87" w14:textId="78984AD9" w:rsidR="00543D44" w:rsidRPr="00AE7DAE" w:rsidRDefault="00543D44" w:rsidP="00543D44">
            <w:pPr>
              <w:jc w:val="center"/>
              <w:rPr>
                <w:b/>
                <w:bCs/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EXPOSANT</w:t>
            </w:r>
          </w:p>
        </w:tc>
        <w:tc>
          <w:tcPr>
            <w:tcW w:w="3354" w:type="dxa"/>
          </w:tcPr>
          <w:p w14:paraId="19479501" w14:textId="73FF4EAA" w:rsidR="00543D44" w:rsidRPr="00AE7DAE" w:rsidRDefault="00543D44" w:rsidP="00543D44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 w:rsidRPr="00AE7DAE">
              <w:rPr>
                <w:b/>
                <w:bCs/>
                <w:color w:val="000000" w:themeColor="text1"/>
              </w:rPr>
              <w:t>PARTICULIER</w:t>
            </w:r>
            <w:r w:rsidR="00B55446" w:rsidRPr="00AE7DAE">
              <w:rPr>
                <w:b/>
                <w:bCs/>
                <w:color w:val="000000" w:themeColor="text1"/>
              </w:rPr>
              <w:t xml:space="preserve">  </w:t>
            </w:r>
            <w:r w:rsidR="00B55446" w:rsidRPr="00AE7DAE">
              <w:rPr>
                <w:rFonts w:ascii="Tahoma" w:hAnsi="Tahoma" w:cs="Tahoma"/>
                <w:b/>
                <w:bCs/>
                <w:color w:val="000000" w:themeColor="text1"/>
              </w:rPr>
              <w:t></w:t>
            </w:r>
            <w:proofErr w:type="gramEnd"/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A2BFB5C" w14:textId="060DFA7D" w:rsidR="00543D44" w:rsidRPr="00AE7DAE" w:rsidRDefault="00543D44" w:rsidP="00543D44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 w:rsidRPr="00AE7DAE">
              <w:rPr>
                <w:b/>
                <w:bCs/>
                <w:color w:val="000000" w:themeColor="text1"/>
              </w:rPr>
              <w:t>PROFESSIONNEL</w:t>
            </w:r>
            <w:r w:rsidR="00B55446" w:rsidRPr="00AE7DAE">
              <w:rPr>
                <w:b/>
                <w:bCs/>
                <w:color w:val="000000" w:themeColor="text1"/>
              </w:rPr>
              <w:t xml:space="preserve">  </w:t>
            </w:r>
            <w:r w:rsidR="00B55446" w:rsidRPr="00AE7DAE">
              <w:rPr>
                <w:rFonts w:ascii="Tahoma" w:hAnsi="Tahoma" w:cs="Tahoma"/>
                <w:b/>
                <w:bCs/>
                <w:color w:val="000000" w:themeColor="text1"/>
              </w:rPr>
              <w:t></w:t>
            </w:r>
            <w:proofErr w:type="gramEnd"/>
          </w:p>
        </w:tc>
      </w:tr>
      <w:tr w:rsidR="00AE7DAE" w:rsidRPr="00AE7DAE" w14:paraId="0436E666" w14:textId="77777777" w:rsidTr="00B55446">
        <w:tc>
          <w:tcPr>
            <w:tcW w:w="3020" w:type="dxa"/>
            <w:vAlign w:val="center"/>
          </w:tcPr>
          <w:p w14:paraId="58A0EA6F" w14:textId="77777777" w:rsidR="00B55446" w:rsidRPr="00AE7DAE" w:rsidRDefault="00B55446" w:rsidP="00B5544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396EAD96" w14:textId="540EC6D1" w:rsidR="00543D44" w:rsidRPr="00AE7DAE" w:rsidRDefault="00543D44" w:rsidP="002E6839">
            <w:pPr>
              <w:jc w:val="right"/>
              <w:rPr>
                <w:b/>
                <w:bCs/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Nom et prénom</w:t>
            </w:r>
          </w:p>
          <w:p w14:paraId="07E31FEC" w14:textId="5F6A2838" w:rsidR="00543D44" w:rsidRPr="00AE7DAE" w:rsidRDefault="00543D44" w:rsidP="001D0D4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354" w:type="dxa"/>
            <w:tcBorders>
              <w:right w:val="nil"/>
            </w:tcBorders>
          </w:tcPr>
          <w:p w14:paraId="2F4C4B38" w14:textId="77777777" w:rsidR="00543D44" w:rsidRPr="00AE7DAE" w:rsidRDefault="00543D44" w:rsidP="00543D4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</w:tcPr>
          <w:p w14:paraId="1CEE7CD0" w14:textId="77777777" w:rsidR="00543D44" w:rsidRPr="00AE7DAE" w:rsidRDefault="00543D44" w:rsidP="00543D44">
            <w:pPr>
              <w:rPr>
                <w:b/>
                <w:bCs/>
                <w:color w:val="000000" w:themeColor="text1"/>
              </w:rPr>
            </w:pPr>
          </w:p>
        </w:tc>
      </w:tr>
      <w:tr w:rsidR="00AE7DAE" w:rsidRPr="00AE7DAE" w14:paraId="65070EFB" w14:textId="77777777" w:rsidTr="00B55446">
        <w:tc>
          <w:tcPr>
            <w:tcW w:w="3020" w:type="dxa"/>
          </w:tcPr>
          <w:p w14:paraId="5AFDA594" w14:textId="6E2A10F3" w:rsidR="00543D44" w:rsidRPr="00AE7DAE" w:rsidRDefault="00543D44" w:rsidP="002E6839">
            <w:pPr>
              <w:jc w:val="right"/>
              <w:rPr>
                <w:b/>
                <w:bCs/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Adresse</w:t>
            </w:r>
            <w:r w:rsidR="00927CA7" w:rsidRPr="00AE7DAE">
              <w:rPr>
                <w:b/>
                <w:bCs/>
                <w:color w:val="000000" w:themeColor="text1"/>
              </w:rPr>
              <w:t> :</w:t>
            </w:r>
          </w:p>
          <w:p w14:paraId="7D45F148" w14:textId="77777777" w:rsidR="00543D44" w:rsidRPr="00AE7DAE" w:rsidRDefault="00543D44" w:rsidP="00543D44">
            <w:pPr>
              <w:rPr>
                <w:b/>
                <w:bCs/>
                <w:color w:val="000000" w:themeColor="text1"/>
              </w:rPr>
            </w:pPr>
          </w:p>
          <w:p w14:paraId="20E1D7D2" w14:textId="77777777" w:rsidR="00543D44" w:rsidRDefault="00927CA7" w:rsidP="00B55446">
            <w:pPr>
              <w:jc w:val="right"/>
              <w:rPr>
                <w:b/>
                <w:bCs/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Téléphone mobile :</w:t>
            </w:r>
          </w:p>
          <w:p w14:paraId="49317853" w14:textId="4E73623F" w:rsidR="00CC5096" w:rsidRPr="00AE7DAE" w:rsidRDefault="00CC5096" w:rsidP="00CC509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Ou a</w:t>
            </w:r>
            <w:r w:rsidRPr="00AE7DAE">
              <w:rPr>
                <w:b/>
                <w:bCs/>
                <w:color w:val="000000" w:themeColor="text1"/>
              </w:rPr>
              <w:t xml:space="preserve">dresse </w:t>
            </w:r>
            <w:proofErr w:type="gramStart"/>
            <w:r w:rsidRPr="00AE7DAE">
              <w:rPr>
                <w:b/>
                <w:bCs/>
                <w:color w:val="000000" w:themeColor="text1"/>
              </w:rPr>
              <w:t>mail</w:t>
            </w:r>
            <w:proofErr w:type="gramEnd"/>
            <w:r w:rsidRPr="00AE7DAE">
              <w:rPr>
                <w:b/>
                <w:bCs/>
                <w:color w:val="000000" w:themeColor="text1"/>
              </w:rPr>
              <w:t> :</w:t>
            </w:r>
          </w:p>
        </w:tc>
        <w:tc>
          <w:tcPr>
            <w:tcW w:w="3354" w:type="dxa"/>
            <w:tcBorders>
              <w:right w:val="nil"/>
            </w:tcBorders>
          </w:tcPr>
          <w:p w14:paraId="09E1D482" w14:textId="77777777" w:rsidR="00543D44" w:rsidRPr="00AE7DAE" w:rsidRDefault="00543D44" w:rsidP="00543D4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</w:tcPr>
          <w:p w14:paraId="37A2363A" w14:textId="77777777" w:rsidR="00543D44" w:rsidRPr="00AE7DAE" w:rsidRDefault="00543D44" w:rsidP="00543D44">
            <w:pPr>
              <w:rPr>
                <w:b/>
                <w:bCs/>
                <w:color w:val="000000" w:themeColor="text1"/>
              </w:rPr>
            </w:pPr>
          </w:p>
        </w:tc>
      </w:tr>
      <w:tr w:rsidR="00AE7DAE" w:rsidRPr="00AE7DAE" w14:paraId="70DF5E65" w14:textId="77777777" w:rsidTr="00543D44">
        <w:trPr>
          <w:trHeight w:val="1300"/>
        </w:trPr>
        <w:tc>
          <w:tcPr>
            <w:tcW w:w="3020" w:type="dxa"/>
          </w:tcPr>
          <w:p w14:paraId="0BDAE685" w14:textId="77777777" w:rsidR="00CC5096" w:rsidRPr="00CC5096" w:rsidRDefault="00CC5096" w:rsidP="00CC5096">
            <w:pPr>
              <w:pStyle w:val="Paragraphedeliste"/>
              <w:ind w:left="360"/>
              <w:rPr>
                <w:color w:val="000000" w:themeColor="text1"/>
              </w:rPr>
            </w:pPr>
          </w:p>
          <w:p w14:paraId="5AD6B110" w14:textId="127F2BAE" w:rsidR="00543D44" w:rsidRPr="00CC5096" w:rsidRDefault="001A3EA1" w:rsidP="00CC5096">
            <w:pPr>
              <w:pStyle w:val="Paragraphedeliste"/>
              <w:ind w:left="360"/>
              <w:rPr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Pièce</w:t>
            </w:r>
            <w:r w:rsidR="00543D44" w:rsidRPr="00AE7DAE">
              <w:rPr>
                <w:b/>
                <w:bCs/>
                <w:color w:val="000000" w:themeColor="text1"/>
              </w:rPr>
              <w:t xml:space="preserve"> identité</w:t>
            </w:r>
            <w:r w:rsidR="00CC5096">
              <w:rPr>
                <w:b/>
                <w:bCs/>
                <w:color w:val="000000" w:themeColor="text1"/>
              </w:rPr>
              <w:t xml:space="preserve"> </w:t>
            </w:r>
            <w:r w:rsidR="00543D44" w:rsidRPr="00AE7DAE">
              <w:rPr>
                <w:color w:val="000000" w:themeColor="text1"/>
              </w:rPr>
              <w:t>produite</w:t>
            </w:r>
          </w:p>
        </w:tc>
        <w:tc>
          <w:tcPr>
            <w:tcW w:w="3354" w:type="dxa"/>
            <w:tcBorders>
              <w:bottom w:val="single" w:sz="4" w:space="0" w:color="auto"/>
            </w:tcBorders>
          </w:tcPr>
          <w:p w14:paraId="795392A5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</w:tc>
        <w:tc>
          <w:tcPr>
            <w:tcW w:w="3686" w:type="dxa"/>
            <w:shd w:val="pct20" w:color="auto" w:fill="auto"/>
          </w:tcPr>
          <w:p w14:paraId="162DA9FF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</w:tc>
      </w:tr>
      <w:tr w:rsidR="00AE7DAE" w:rsidRPr="00AE7DAE" w14:paraId="6E51036D" w14:textId="77777777" w:rsidTr="00B55446">
        <w:tc>
          <w:tcPr>
            <w:tcW w:w="3020" w:type="dxa"/>
          </w:tcPr>
          <w:p w14:paraId="0F05B40F" w14:textId="77777777" w:rsidR="00543D44" w:rsidRPr="00AE7DAE" w:rsidRDefault="00543D44" w:rsidP="00543D44">
            <w:pPr>
              <w:rPr>
                <w:b/>
                <w:bCs/>
                <w:color w:val="FF0000"/>
              </w:rPr>
            </w:pPr>
            <w:r w:rsidRPr="00AE7DAE">
              <w:rPr>
                <w:b/>
                <w:bCs/>
                <w:color w:val="FF0000"/>
              </w:rPr>
              <w:t>Pour les professionnels</w:t>
            </w:r>
          </w:p>
          <w:p w14:paraId="6EC8A1CC" w14:textId="77777777" w:rsidR="00543D44" w:rsidRPr="00AE7DAE" w:rsidRDefault="00543D44" w:rsidP="002E6839">
            <w:pPr>
              <w:jc w:val="right"/>
              <w:rPr>
                <w:b/>
                <w:bCs/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Numéro de RC</w:t>
            </w:r>
          </w:p>
          <w:p w14:paraId="278F8955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  <w:p w14:paraId="443542D3" w14:textId="524F745C" w:rsidR="00543D44" w:rsidRPr="00AE7DAE" w:rsidRDefault="00543D44" w:rsidP="00AE7DAE">
            <w:pPr>
              <w:jc w:val="right"/>
              <w:rPr>
                <w:color w:val="000000" w:themeColor="text1"/>
              </w:rPr>
            </w:pPr>
            <w:r w:rsidRPr="00AE7DAE">
              <w:rPr>
                <w:color w:val="000000" w:themeColor="text1"/>
              </w:rPr>
              <w:t>Date et lieu d’inscription</w:t>
            </w:r>
          </w:p>
        </w:tc>
        <w:tc>
          <w:tcPr>
            <w:tcW w:w="3354" w:type="dxa"/>
            <w:shd w:val="pct20" w:color="auto" w:fill="auto"/>
          </w:tcPr>
          <w:p w14:paraId="4A51757D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2151846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</w:tc>
      </w:tr>
      <w:tr w:rsidR="00AE7DAE" w:rsidRPr="00AE7DAE" w14:paraId="39819CE1" w14:textId="77777777" w:rsidTr="00B55446">
        <w:tc>
          <w:tcPr>
            <w:tcW w:w="3020" w:type="dxa"/>
          </w:tcPr>
          <w:p w14:paraId="4DE9D8EF" w14:textId="3EE3C9FF" w:rsidR="00543D44" w:rsidRPr="00AE7DAE" w:rsidRDefault="00543D44" w:rsidP="002E6839">
            <w:pPr>
              <w:jc w:val="right"/>
              <w:rPr>
                <w:color w:val="000000" w:themeColor="text1"/>
              </w:rPr>
            </w:pPr>
            <w:r w:rsidRPr="00AE7DAE">
              <w:rPr>
                <w:b/>
                <w:bCs/>
                <w:color w:val="000000" w:themeColor="text1"/>
              </w:rPr>
              <w:t>Véhicule</w:t>
            </w:r>
            <w:r w:rsidR="00927CA7" w:rsidRPr="00AE7DAE">
              <w:rPr>
                <w:color w:val="000000" w:themeColor="text1"/>
              </w:rPr>
              <w:t>, </w:t>
            </w:r>
            <w:r w:rsidRPr="00AE7DAE">
              <w:rPr>
                <w:color w:val="000000" w:themeColor="text1"/>
              </w:rPr>
              <w:t>modèle</w:t>
            </w:r>
            <w:r w:rsidR="00AE7DAE" w:rsidRPr="00AE7DAE">
              <w:rPr>
                <w:color w:val="000000" w:themeColor="text1"/>
              </w:rPr>
              <w:t> :</w:t>
            </w:r>
          </w:p>
          <w:p w14:paraId="4EE48F96" w14:textId="77777777" w:rsidR="00927CA7" w:rsidRPr="00AE7DAE" w:rsidRDefault="00927CA7" w:rsidP="00543D44">
            <w:pPr>
              <w:rPr>
                <w:color w:val="000000" w:themeColor="text1"/>
              </w:rPr>
            </w:pPr>
          </w:p>
          <w:p w14:paraId="6E41EEC8" w14:textId="20335C70" w:rsidR="00543D44" w:rsidRPr="00AE7DAE" w:rsidRDefault="00543D44" w:rsidP="002E6839">
            <w:pPr>
              <w:jc w:val="right"/>
              <w:rPr>
                <w:color w:val="000000" w:themeColor="text1"/>
              </w:rPr>
            </w:pPr>
            <w:r w:rsidRPr="00AE7DAE">
              <w:rPr>
                <w:color w:val="000000" w:themeColor="text1"/>
              </w:rPr>
              <w:t>Immatriculation</w:t>
            </w:r>
            <w:r w:rsidR="00927CA7" w:rsidRPr="00AE7DAE">
              <w:rPr>
                <w:color w:val="000000" w:themeColor="text1"/>
              </w:rPr>
              <w:t> :</w:t>
            </w:r>
          </w:p>
          <w:p w14:paraId="34FD702C" w14:textId="7BDF1AA6" w:rsidR="00543D44" w:rsidRPr="00AE7DAE" w:rsidRDefault="00543D44" w:rsidP="00543D44">
            <w:pPr>
              <w:rPr>
                <w:color w:val="000000" w:themeColor="text1"/>
              </w:rPr>
            </w:pPr>
          </w:p>
        </w:tc>
        <w:tc>
          <w:tcPr>
            <w:tcW w:w="3354" w:type="dxa"/>
            <w:tcBorders>
              <w:right w:val="nil"/>
            </w:tcBorders>
          </w:tcPr>
          <w:p w14:paraId="79C52052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14:paraId="1A75EFEA" w14:textId="77777777" w:rsidR="00543D44" w:rsidRPr="00AE7DAE" w:rsidRDefault="00543D44" w:rsidP="00543D44">
            <w:pPr>
              <w:rPr>
                <w:color w:val="000000" w:themeColor="text1"/>
              </w:rPr>
            </w:pPr>
          </w:p>
        </w:tc>
      </w:tr>
    </w:tbl>
    <w:p w14:paraId="2204EA7C" w14:textId="2C485BD9" w:rsidR="00543D44" w:rsidRPr="00AE7DAE" w:rsidRDefault="00543D44" w:rsidP="0054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 w:themeColor="text1"/>
          <w:sz w:val="28"/>
          <w:szCs w:val="28"/>
        </w:rPr>
      </w:pPr>
      <w:r w:rsidRPr="00AE7DAE">
        <w:rPr>
          <w:b/>
          <w:bCs/>
          <w:color w:val="000000" w:themeColor="text1"/>
          <w:sz w:val="28"/>
          <w:szCs w:val="28"/>
        </w:rPr>
        <w:t xml:space="preserve">Paiement </w:t>
      </w:r>
      <w:r w:rsidR="0052271E" w:rsidRPr="00AE7DAE">
        <w:rPr>
          <w:b/>
          <w:bCs/>
          <w:color w:val="000000" w:themeColor="text1"/>
          <w:sz w:val="28"/>
          <w:szCs w:val="28"/>
        </w:rPr>
        <w:t xml:space="preserve">  Stand</w:t>
      </w:r>
    </w:p>
    <w:p w14:paraId="587F785C" w14:textId="476B833D" w:rsidR="00B816F3" w:rsidRDefault="00CC5096" w:rsidP="00522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 w:themeColor="text1"/>
        </w:rPr>
      </w:pPr>
      <w:r>
        <w:rPr>
          <w:color w:val="000000" w:themeColor="text1"/>
        </w:rPr>
        <w:t xml:space="preserve">Emplacement </w:t>
      </w:r>
      <w:r w:rsidR="00543D44" w:rsidRPr="00AE7DAE">
        <w:rPr>
          <w:color w:val="000000" w:themeColor="text1"/>
        </w:rPr>
        <w:t>souhaité : </w:t>
      </w:r>
      <w:proofErr w:type="gramStart"/>
      <w:r w:rsidR="00543D44" w:rsidRPr="00AE7DAE">
        <w:rPr>
          <w:color w:val="000000" w:themeColor="text1"/>
        </w:rPr>
        <w:t>…….</w:t>
      </w:r>
      <w:proofErr w:type="gramEnd"/>
      <w:r w:rsidR="00543D44" w:rsidRPr="00AE7DAE">
        <w:rPr>
          <w:color w:val="000000" w:themeColor="text1"/>
        </w:rPr>
        <w:t>mètres linéaires à </w:t>
      </w:r>
      <w:r w:rsidR="001A3EA1">
        <w:rPr>
          <w:b/>
          <w:bCs/>
          <w:color w:val="000000" w:themeColor="text1"/>
        </w:rPr>
        <w:t>2,50</w:t>
      </w:r>
      <w:r w:rsidR="00543D44" w:rsidRPr="00AE7DAE">
        <w:rPr>
          <w:b/>
          <w:bCs/>
          <w:color w:val="000000" w:themeColor="text1"/>
        </w:rPr>
        <w:t>€ le mètre</w:t>
      </w:r>
      <w:r w:rsidR="00543D44" w:rsidRPr="00AE7DAE">
        <w:rPr>
          <w:color w:val="000000" w:themeColor="text1"/>
        </w:rPr>
        <w:t> = …</w:t>
      </w:r>
      <w:proofErr w:type="gramStart"/>
      <w:r w:rsidR="00543D44" w:rsidRPr="00AE7DAE">
        <w:rPr>
          <w:color w:val="000000" w:themeColor="text1"/>
        </w:rPr>
        <w:t>…….</w:t>
      </w:r>
      <w:proofErr w:type="gramEnd"/>
      <w:r w:rsidR="00543D44" w:rsidRPr="00AE7DAE">
        <w:rPr>
          <w:color w:val="000000" w:themeColor="text1"/>
        </w:rPr>
        <w:t>€ </w:t>
      </w:r>
      <w:r>
        <w:rPr>
          <w:color w:val="000000" w:themeColor="text1"/>
        </w:rPr>
        <w:t xml:space="preserve">payable </w:t>
      </w:r>
      <w:r w:rsidR="0052271E" w:rsidRPr="00AE7DAE">
        <w:rPr>
          <w:color w:val="000000" w:themeColor="text1"/>
        </w:rPr>
        <w:t>en liquide sur place</w:t>
      </w:r>
      <w:r w:rsidR="00B816F3">
        <w:rPr>
          <w:color w:val="000000" w:themeColor="text1"/>
        </w:rPr>
        <w:t xml:space="preserve">, </w:t>
      </w:r>
    </w:p>
    <w:p w14:paraId="22D45F24" w14:textId="2E247277" w:rsidR="00543D44" w:rsidRPr="00AE7DAE" w:rsidRDefault="00543D44" w:rsidP="00B81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 w:themeColor="text1"/>
        </w:rPr>
      </w:pPr>
      <w:r w:rsidRPr="00AE7DAE">
        <w:rPr>
          <w:color w:val="000000" w:themeColor="text1"/>
        </w:rPr>
        <w:t>par chèque </w:t>
      </w:r>
      <w:r w:rsidR="00B816F3">
        <w:rPr>
          <w:color w:val="000000" w:themeColor="text1"/>
        </w:rPr>
        <w:t xml:space="preserve">posté </w:t>
      </w:r>
      <w:r w:rsidRPr="00AE7DAE">
        <w:rPr>
          <w:color w:val="000000" w:themeColor="text1"/>
        </w:rPr>
        <w:t>à Comité des fêtes Villefranche sur Cher</w:t>
      </w:r>
      <w:r w:rsidR="00B816F3">
        <w:rPr>
          <w:color w:val="000000" w:themeColor="text1"/>
        </w:rPr>
        <w:t xml:space="preserve"> </w:t>
      </w:r>
    </w:p>
    <w:p w14:paraId="414D4EF4" w14:textId="77777777" w:rsidR="00A76C58" w:rsidRPr="00AE7DAE" w:rsidRDefault="00A76C58" w:rsidP="00543D44">
      <w:pPr>
        <w:rPr>
          <w:color w:val="000000" w:themeColor="text1"/>
          <w:sz w:val="8"/>
          <w:szCs w:val="8"/>
        </w:rPr>
      </w:pPr>
    </w:p>
    <w:p w14:paraId="779E0D94" w14:textId="11BFA49D" w:rsidR="00543D44" w:rsidRPr="00AE7DAE" w:rsidRDefault="00543D44" w:rsidP="00927CA7">
      <w:pPr>
        <w:jc w:val="both"/>
        <w:rPr>
          <w:i/>
          <w:iCs/>
          <w:color w:val="000000" w:themeColor="text1"/>
        </w:rPr>
      </w:pPr>
      <w:r w:rsidRPr="00AE7DAE">
        <w:rPr>
          <w:b/>
          <w:bCs/>
          <w:i/>
          <w:iCs/>
          <w:color w:val="FF0000"/>
          <w:u w:val="single"/>
        </w:rPr>
        <w:t>Pour les particuliers</w:t>
      </w:r>
      <w:r w:rsidRPr="00AE7DAE">
        <w:rPr>
          <w:color w:val="FF0000"/>
        </w:rPr>
        <w:t> </w:t>
      </w:r>
      <w:r w:rsidRPr="00AE7DAE">
        <w:rPr>
          <w:color w:val="000000" w:themeColor="text1"/>
        </w:rPr>
        <w:t>: </w:t>
      </w:r>
      <w:r w:rsidRPr="00AE7DAE">
        <w:rPr>
          <w:i/>
          <w:iCs/>
          <w:color w:val="000000" w:themeColor="text1"/>
        </w:rPr>
        <w:t>J’atteste sur l’honneur participer à ce genre de manifestation à titre</w:t>
      </w:r>
    </w:p>
    <w:p w14:paraId="7A5ECC2F" w14:textId="001ADC01" w:rsidR="00543D44" w:rsidRPr="00AE7DAE" w:rsidRDefault="00543D44" w:rsidP="00927CA7">
      <w:pPr>
        <w:jc w:val="both"/>
        <w:rPr>
          <w:i/>
          <w:iCs/>
          <w:color w:val="000000" w:themeColor="text1"/>
        </w:rPr>
      </w:pPr>
      <w:proofErr w:type="gramStart"/>
      <w:r w:rsidRPr="00AE7DAE">
        <w:rPr>
          <w:i/>
          <w:iCs/>
          <w:color w:val="000000" w:themeColor="text1"/>
        </w:rPr>
        <w:t>exceptionnel</w:t>
      </w:r>
      <w:proofErr w:type="gramEnd"/>
      <w:r w:rsidRPr="00AE7DAE">
        <w:rPr>
          <w:i/>
          <w:iCs/>
          <w:color w:val="000000" w:themeColor="text1"/>
        </w:rPr>
        <w:t> (2 ventes par an au maximum), que les objets exposés n’ont pas été acquis</w:t>
      </w:r>
    </w:p>
    <w:p w14:paraId="2F004CA5" w14:textId="2176B1FC" w:rsidR="00543D44" w:rsidRPr="00AE7DAE" w:rsidRDefault="00543D44" w:rsidP="00927CA7">
      <w:pPr>
        <w:jc w:val="both"/>
        <w:rPr>
          <w:i/>
          <w:iCs/>
          <w:color w:val="000000" w:themeColor="text1"/>
        </w:rPr>
      </w:pPr>
      <w:proofErr w:type="gramStart"/>
      <w:r w:rsidRPr="00AE7DAE">
        <w:rPr>
          <w:i/>
          <w:iCs/>
          <w:color w:val="000000" w:themeColor="text1"/>
        </w:rPr>
        <w:t>pour</w:t>
      </w:r>
      <w:proofErr w:type="gramEnd"/>
      <w:r w:rsidRPr="00AE7DAE">
        <w:rPr>
          <w:i/>
          <w:iCs/>
          <w:color w:val="000000" w:themeColor="text1"/>
        </w:rPr>
        <w:t> la revente, et avoir pris connaissance des sanctions applicables en cas de pratique</w:t>
      </w:r>
    </w:p>
    <w:p w14:paraId="4DDAB0D2" w14:textId="2615E62D" w:rsidR="00A76C58" w:rsidRPr="00AE7DAE" w:rsidRDefault="00543D44" w:rsidP="00927CA7">
      <w:pPr>
        <w:jc w:val="both"/>
        <w:rPr>
          <w:i/>
          <w:iCs/>
          <w:color w:val="000000" w:themeColor="text1"/>
        </w:rPr>
      </w:pPr>
      <w:r w:rsidRPr="00AE7DAE">
        <w:rPr>
          <w:i/>
          <w:iCs/>
          <w:color w:val="000000" w:themeColor="text1"/>
        </w:rPr>
        <w:t>para-commerciale et de recel.</w:t>
      </w:r>
    </w:p>
    <w:p w14:paraId="20EA469D" w14:textId="77777777" w:rsidR="000C6D83" w:rsidRDefault="00543D44" w:rsidP="00543D44">
      <w:pPr>
        <w:adjustRightInd w:val="0"/>
        <w:rPr>
          <w:b/>
          <w:bCs/>
          <w:color w:val="FF0000"/>
          <w:sz w:val="28"/>
          <w:szCs w:val="28"/>
        </w:rPr>
      </w:pPr>
      <w:r w:rsidRPr="00543D44">
        <w:rPr>
          <w:b/>
          <w:bCs/>
          <w:color w:val="FF0000"/>
          <w:sz w:val="28"/>
          <w:szCs w:val="28"/>
        </w:rPr>
        <w:t>Aucune vente de produits alimentaires, d’animaux vivants, ou d’objets neufs ne </w:t>
      </w:r>
    </w:p>
    <w:p w14:paraId="2ED245A1" w14:textId="74632B76" w:rsidR="00543D44" w:rsidRPr="00543D44" w:rsidRDefault="00543D44" w:rsidP="00543D44">
      <w:pPr>
        <w:adjustRightInd w:val="0"/>
        <w:rPr>
          <w:b/>
          <w:bCs/>
          <w:color w:val="FF0000"/>
          <w:sz w:val="28"/>
          <w:szCs w:val="28"/>
        </w:rPr>
      </w:pPr>
      <w:r w:rsidRPr="00543D44">
        <w:rPr>
          <w:b/>
          <w:bCs/>
          <w:color w:val="FF0000"/>
          <w:sz w:val="28"/>
          <w:szCs w:val="28"/>
        </w:rPr>
        <w:t>sera acceptée</w:t>
      </w:r>
      <w:r w:rsidR="001D0D49">
        <w:rPr>
          <w:b/>
          <w:bCs/>
          <w:color w:val="FF0000"/>
          <w:sz w:val="28"/>
          <w:szCs w:val="28"/>
        </w:rPr>
        <w:t>.</w:t>
      </w:r>
    </w:p>
    <w:p w14:paraId="56EEC0F4" w14:textId="49360B50" w:rsidR="00A76C58" w:rsidRPr="00B816F3" w:rsidRDefault="00543D44" w:rsidP="00543D44">
      <w:pPr>
        <w:rPr>
          <w:b/>
          <w:bCs/>
          <w:i/>
          <w:iCs/>
          <w:color w:val="000000" w:themeColor="text1"/>
          <w:sz w:val="22"/>
          <w:szCs w:val="22"/>
        </w:rPr>
      </w:pPr>
      <w:r w:rsidRPr="00B816F3">
        <w:rPr>
          <w:b/>
          <w:bCs/>
          <w:i/>
          <w:iCs/>
          <w:color w:val="000000" w:themeColor="text1"/>
          <w:sz w:val="22"/>
          <w:szCs w:val="22"/>
        </w:rPr>
        <w:t>Placement </w:t>
      </w:r>
      <w:r w:rsidR="0052271E" w:rsidRPr="00B816F3">
        <w:rPr>
          <w:b/>
          <w:bCs/>
          <w:i/>
          <w:iCs/>
          <w:color w:val="000000" w:themeColor="text1"/>
          <w:sz w:val="22"/>
          <w:szCs w:val="22"/>
        </w:rPr>
        <w:t xml:space="preserve">imposé </w:t>
      </w:r>
      <w:r w:rsidRPr="00B816F3">
        <w:rPr>
          <w:b/>
          <w:bCs/>
          <w:i/>
          <w:iCs/>
          <w:color w:val="000000" w:themeColor="text1"/>
          <w:sz w:val="22"/>
          <w:szCs w:val="22"/>
        </w:rPr>
        <w:t>dans l’ordre d’</w:t>
      </w:r>
      <w:r w:rsidR="0052271E" w:rsidRPr="00B816F3">
        <w:rPr>
          <w:b/>
          <w:bCs/>
          <w:i/>
          <w:iCs/>
          <w:color w:val="000000" w:themeColor="text1"/>
          <w:sz w:val="22"/>
          <w:szCs w:val="22"/>
        </w:rPr>
        <w:t>inscription</w:t>
      </w:r>
      <w:r w:rsidRPr="00B816F3">
        <w:rPr>
          <w:b/>
          <w:bCs/>
          <w:i/>
          <w:iCs/>
          <w:color w:val="000000" w:themeColor="text1"/>
          <w:sz w:val="22"/>
          <w:szCs w:val="22"/>
        </w:rPr>
        <w:t>, </w:t>
      </w:r>
      <w:r w:rsidR="00B816F3" w:rsidRPr="00B816F3">
        <w:rPr>
          <w:b/>
          <w:bCs/>
          <w:i/>
          <w:iCs/>
          <w:color w:val="000000" w:themeColor="text1"/>
          <w:sz w:val="22"/>
          <w:szCs w:val="22"/>
        </w:rPr>
        <w:t>parking devant la salle</w:t>
      </w:r>
      <w:r w:rsidR="00E14491" w:rsidRPr="00B816F3">
        <w:rPr>
          <w:b/>
          <w:bCs/>
          <w:i/>
          <w:iCs/>
          <w:color w:val="000000" w:themeColor="text1"/>
          <w:sz w:val="22"/>
          <w:szCs w:val="22"/>
        </w:rPr>
        <w:t>.</w:t>
      </w:r>
    </w:p>
    <w:p w14:paraId="31924B61" w14:textId="77777777" w:rsidR="00B816F3" w:rsidRPr="00AE7DAE" w:rsidRDefault="00B816F3" w:rsidP="00543D44">
      <w:pPr>
        <w:rPr>
          <w:b/>
          <w:bCs/>
          <w:color w:val="000000" w:themeColor="text1"/>
          <w:sz w:val="22"/>
          <w:szCs w:val="22"/>
        </w:rPr>
      </w:pPr>
    </w:p>
    <w:p w14:paraId="017A6F1C" w14:textId="05CA03AE" w:rsidR="00543D44" w:rsidRPr="00AE7DAE" w:rsidRDefault="00543D44" w:rsidP="00543D44">
      <w:pPr>
        <w:rPr>
          <w:b/>
          <w:bCs/>
          <w:color w:val="000000" w:themeColor="text1"/>
          <w:sz w:val="28"/>
          <w:szCs w:val="28"/>
        </w:rPr>
      </w:pPr>
      <w:r w:rsidRPr="00AE7DAE">
        <w:rPr>
          <w:color w:val="000000" w:themeColor="text1"/>
        </w:rPr>
        <w:t>                                      </w:t>
      </w:r>
      <w:r w:rsidRPr="00AE7DAE">
        <w:rPr>
          <w:b/>
          <w:bCs/>
          <w:color w:val="000000" w:themeColor="text1"/>
          <w:sz w:val="28"/>
          <w:szCs w:val="28"/>
        </w:rPr>
        <w:t>Date :  </w:t>
      </w:r>
      <w:r w:rsidR="00B816F3">
        <w:rPr>
          <w:b/>
          <w:bCs/>
          <w:color w:val="000000" w:themeColor="text1"/>
          <w:sz w:val="28"/>
          <w:szCs w:val="28"/>
        </w:rPr>
        <w:t xml:space="preserve"> </w:t>
      </w:r>
      <w:r w:rsidR="00B816F3">
        <w:rPr>
          <w:b/>
          <w:bCs/>
          <w:color w:val="000000" w:themeColor="text1"/>
          <w:sz w:val="28"/>
          <w:szCs w:val="28"/>
        </w:rPr>
        <w:tab/>
      </w:r>
      <w:r w:rsidR="00B816F3">
        <w:rPr>
          <w:b/>
          <w:bCs/>
          <w:color w:val="000000" w:themeColor="text1"/>
          <w:sz w:val="28"/>
          <w:szCs w:val="28"/>
        </w:rPr>
        <w:tab/>
      </w:r>
      <w:r w:rsidR="00B816F3">
        <w:rPr>
          <w:b/>
          <w:bCs/>
          <w:color w:val="000000" w:themeColor="text1"/>
          <w:sz w:val="28"/>
          <w:szCs w:val="28"/>
        </w:rPr>
        <w:tab/>
      </w:r>
      <w:r w:rsidR="00B816F3">
        <w:rPr>
          <w:b/>
          <w:bCs/>
          <w:color w:val="000000" w:themeColor="text1"/>
          <w:sz w:val="28"/>
          <w:szCs w:val="28"/>
        </w:rPr>
        <w:tab/>
      </w:r>
      <w:r w:rsidR="00B816F3" w:rsidRPr="00AE7DAE">
        <w:rPr>
          <w:b/>
          <w:bCs/>
          <w:color w:val="000000" w:themeColor="text1"/>
          <w:sz w:val="28"/>
          <w:szCs w:val="28"/>
        </w:rPr>
        <w:t xml:space="preserve"> </w:t>
      </w:r>
      <w:r w:rsidRPr="00AE7DAE">
        <w:rPr>
          <w:b/>
          <w:bCs/>
          <w:color w:val="000000" w:themeColor="text1"/>
          <w:sz w:val="28"/>
          <w:szCs w:val="28"/>
        </w:rPr>
        <w:t>Signature                                           </w:t>
      </w:r>
    </w:p>
    <w:sectPr w:rsidR="00543D44" w:rsidRPr="00AE7DAE" w:rsidSect="004629D1">
      <w:headerReference w:type="default" r:id="rId7"/>
      <w:footerReference w:type="default" r:id="rId8"/>
      <w:pgSz w:w="11906" w:h="16838"/>
      <w:pgMar w:top="1417" w:right="1417" w:bottom="1417" w:left="708" w:header="708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F3C2BA" w14:textId="77777777" w:rsidR="008823D7" w:rsidRDefault="008823D7" w:rsidP="00A76C58">
      <w:r>
        <w:separator/>
      </w:r>
    </w:p>
  </w:endnote>
  <w:endnote w:type="continuationSeparator" w:id="0">
    <w:p w14:paraId="5A312FD4" w14:textId="77777777" w:rsidR="008823D7" w:rsidRDefault="008823D7" w:rsidP="00A7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1E42A1" w14:textId="132D17F6" w:rsidR="00A76C58" w:rsidRPr="00AE7DAE" w:rsidRDefault="00A76C58" w:rsidP="00A76C58">
    <w:pPr>
      <w:pStyle w:val="Pieddepage"/>
      <w:jc w:val="center"/>
      <w:rPr>
        <w:color w:val="000000" w:themeColor="text1"/>
        <w:sz w:val="22"/>
        <w:szCs w:val="22"/>
      </w:rPr>
    </w:pPr>
    <w:r w:rsidRPr="00AE7DAE">
      <w:rPr>
        <w:b/>
        <w:bCs/>
        <w:color w:val="000000" w:themeColor="text1"/>
        <w:sz w:val="22"/>
        <w:szCs w:val="22"/>
      </w:rPr>
      <w:t>Comité des Fêtes de Villefranche-sur-Cher</w:t>
    </w:r>
    <w:r w:rsidRPr="00AE7DAE">
      <w:rPr>
        <w:color w:val="000000" w:themeColor="text1"/>
        <w:sz w:val="22"/>
        <w:szCs w:val="22"/>
      </w:rPr>
      <w:t xml:space="preserve"> – 4 avenue de la gare – 41200 Villefranche sur Cher</w:t>
    </w:r>
  </w:p>
  <w:p w14:paraId="0DEF1C0B" w14:textId="3DDA0BA7" w:rsidR="00A76C58" w:rsidRPr="00AE7DAE" w:rsidRDefault="00A76C58" w:rsidP="00A76C58">
    <w:pPr>
      <w:pStyle w:val="Pieddepage"/>
      <w:jc w:val="center"/>
      <w:rPr>
        <w:color w:val="000000" w:themeColor="text1"/>
        <w:sz w:val="22"/>
        <w:szCs w:val="22"/>
      </w:rPr>
    </w:pPr>
    <w:r w:rsidRPr="00AE7DAE">
      <w:rPr>
        <w:color w:val="000000" w:themeColor="text1"/>
        <w:sz w:val="22"/>
        <w:szCs w:val="22"/>
      </w:rPr>
      <w:t xml:space="preserve">Siret : 922307871 00017   Tel : 06.74.38.47.10    Mail : </w:t>
    </w:r>
    <w:hyperlink r:id="rId1" w:history="1">
      <w:r w:rsidR="00B55446" w:rsidRPr="00AE7DAE">
        <w:rPr>
          <w:rStyle w:val="Lienhypertexte"/>
          <w:color w:val="000000" w:themeColor="text1"/>
          <w:sz w:val="22"/>
          <w:szCs w:val="22"/>
        </w:rPr>
        <w:t>cfvillefranchesurcher@gmail.com</w:t>
      </w:r>
    </w:hyperlink>
    <w:r w:rsidR="00B55446" w:rsidRPr="00AE7DAE">
      <w:rPr>
        <w:color w:val="000000" w:themeColor="text1"/>
        <w:sz w:val="22"/>
        <w:szCs w:val="22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BEF988" w14:textId="77777777" w:rsidR="008823D7" w:rsidRDefault="008823D7" w:rsidP="00A76C58">
      <w:r>
        <w:separator/>
      </w:r>
    </w:p>
  </w:footnote>
  <w:footnote w:type="continuationSeparator" w:id="0">
    <w:p w14:paraId="48081CB8" w14:textId="77777777" w:rsidR="008823D7" w:rsidRDefault="008823D7" w:rsidP="00A7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0B3796" w14:textId="77777777" w:rsidR="00A76C58" w:rsidRDefault="00A76C58" w:rsidP="00A76C58">
    <w:pPr>
      <w:pStyle w:val="En-tte"/>
      <w:jc w:val="center"/>
      <w:rPr>
        <w:b/>
        <w:bCs/>
        <w:color w:val="4472C4" w:themeColor="accent1"/>
        <w:sz w:val="32"/>
        <w:szCs w:val="32"/>
      </w:rPr>
    </w:pPr>
    <w:r>
      <w:rPr>
        <w:noProof/>
      </w:rPr>
      <w:drawing>
        <wp:inline distT="0" distB="0" distL="0" distR="0" wp14:anchorId="5E3A1699" wp14:editId="2E69D6E1">
          <wp:extent cx="1346200" cy="913493"/>
          <wp:effectExtent l="0" t="0" r="0" b="127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474" cy="92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605999" w14:textId="77777777" w:rsidR="00A76C58" w:rsidRDefault="00A76C5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3B359C"/>
    <w:multiLevelType w:val="hybridMultilevel"/>
    <w:tmpl w:val="3614EFAE"/>
    <w:lvl w:ilvl="0" w:tplc="8C7AC3CE">
      <w:start w:val="9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548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44"/>
    <w:rsid w:val="00083BE9"/>
    <w:rsid w:val="000C6D83"/>
    <w:rsid w:val="001A3EA1"/>
    <w:rsid w:val="001D0D49"/>
    <w:rsid w:val="001D48C4"/>
    <w:rsid w:val="001D5CB6"/>
    <w:rsid w:val="002E6839"/>
    <w:rsid w:val="003E08EE"/>
    <w:rsid w:val="004629D1"/>
    <w:rsid w:val="004651E6"/>
    <w:rsid w:val="004D6414"/>
    <w:rsid w:val="004F2D75"/>
    <w:rsid w:val="0052271E"/>
    <w:rsid w:val="00540703"/>
    <w:rsid w:val="00543D44"/>
    <w:rsid w:val="0057625E"/>
    <w:rsid w:val="006457AE"/>
    <w:rsid w:val="00661D5D"/>
    <w:rsid w:val="006C172B"/>
    <w:rsid w:val="008823D7"/>
    <w:rsid w:val="008E1192"/>
    <w:rsid w:val="00927CA7"/>
    <w:rsid w:val="009A40D3"/>
    <w:rsid w:val="009A5DED"/>
    <w:rsid w:val="00A76C58"/>
    <w:rsid w:val="00AE7DAE"/>
    <w:rsid w:val="00B55446"/>
    <w:rsid w:val="00B62CC7"/>
    <w:rsid w:val="00B63AAE"/>
    <w:rsid w:val="00B816F3"/>
    <w:rsid w:val="00C760CA"/>
    <w:rsid w:val="00CC5096"/>
    <w:rsid w:val="00DD05AB"/>
    <w:rsid w:val="00E1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F3A343"/>
  <w15:chartTrackingRefBased/>
  <w15:docId w15:val="{FDFCD62E-6668-924E-BA57-42D40F19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C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6C58"/>
  </w:style>
  <w:style w:type="paragraph" w:styleId="Pieddepage">
    <w:name w:val="footer"/>
    <w:basedOn w:val="Normal"/>
    <w:link w:val="PieddepageCar"/>
    <w:uiPriority w:val="99"/>
    <w:unhideWhenUsed/>
    <w:rsid w:val="00A76C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6C58"/>
  </w:style>
  <w:style w:type="table" w:styleId="Grilledutableau">
    <w:name w:val="Table Grid"/>
    <w:basedOn w:val="TableauNormal"/>
    <w:uiPriority w:val="39"/>
    <w:rsid w:val="00543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43D4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544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5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fvillefranchesurche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eorgesbrown/Library/Group%20Containers/UBF8T346G9.Office/User%20Content.localized/Templates.localized/CP%20Comite&#769;%20Fe&#770;tes%20Villefranch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 Comité Fêtes Villefranche.dotx</Template>
  <TotalTime>4</TotalTime>
  <Pages>1</Pages>
  <Words>189</Words>
  <Characters>1032</Characters>
  <Application>Microsoft Office Word</Application>
  <DocSecurity>0</DocSecurity>
  <Lines>57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</dc:creator>
  <cp:keywords/>
  <dc:description/>
  <cp:lastModifiedBy>Georges BROWN</cp:lastModifiedBy>
  <cp:revision>3</cp:revision>
  <cp:lastPrinted>2026-08-02T10:52:00Z</cp:lastPrinted>
  <dcterms:created xsi:type="dcterms:W3CDTF">2026-07-31T15:00:00Z</dcterms:created>
  <dcterms:modified xsi:type="dcterms:W3CDTF">2026-08-02T11:11:00Z</dcterms:modified>
</cp:coreProperties>
</file>